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7E6" w:rsidRPr="002E6166" w:rsidRDefault="009702DE" w:rsidP="009C37E6">
      <w:pPr>
        <w:pStyle w:val="Titre"/>
        <w:rPr>
          <w:noProof/>
          <w:sz w:val="36"/>
          <w:szCs w:val="36"/>
          <w:lang w:val="fr-FR"/>
        </w:rPr>
      </w:pPr>
      <w:r>
        <w:rPr>
          <w:noProof/>
          <w:sz w:val="36"/>
          <w:szCs w:val="36"/>
          <w:lang w:val="fr-FR"/>
        </w:rPr>
        <w:t xml:space="preserve">Inscription </w:t>
      </w:r>
      <w:r w:rsidR="00616FE0">
        <w:rPr>
          <w:noProof/>
          <w:sz w:val="36"/>
          <w:szCs w:val="36"/>
          <w:lang w:val="fr-FR"/>
        </w:rPr>
        <w:t>projet « sport d</w:t>
      </w:r>
      <w:r w:rsidR="00C93F80">
        <w:rPr>
          <w:noProof/>
          <w:sz w:val="36"/>
          <w:szCs w:val="36"/>
          <w:lang w:val="fr-FR"/>
        </w:rPr>
        <w:t>ans les quartiers » matoury 2019</w:t>
      </w:r>
    </w:p>
    <w:p w:rsidR="00C53771" w:rsidRPr="002E6166" w:rsidRDefault="00C53771">
      <w:pPr>
        <w:spacing w:after="600"/>
        <w:rPr>
          <w:noProof/>
          <w:lang w:val="fr-FR"/>
        </w:rPr>
      </w:pPr>
    </w:p>
    <w:tbl>
      <w:tblPr>
        <w:tblW w:w="4867" w:type="pct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144" w:type="dxa"/>
          <w:right w:w="144" w:type="dxa"/>
        </w:tblCellMar>
        <w:tblLook w:val="0280" w:firstRow="0" w:lastRow="0" w:firstColumn="1" w:lastColumn="0" w:noHBand="1" w:noVBand="0"/>
      </w:tblPr>
      <w:tblGrid>
        <w:gridCol w:w="3406"/>
        <w:gridCol w:w="6236"/>
      </w:tblGrid>
      <w:tr w:rsidR="006F6279" w:rsidRPr="00132BD5" w:rsidTr="00433F1A">
        <w:tc>
          <w:tcPr>
            <w:tcW w:w="1766" w:type="pct"/>
            <w:shd w:val="clear" w:color="auto" w:fill="DEEAF6"/>
          </w:tcPr>
          <w:p w:rsidR="00A20B36" w:rsidRPr="00132BD5" w:rsidRDefault="00A20B36" w:rsidP="00132BD5">
            <w:pPr>
              <w:spacing w:before="120" w:after="120" w:line="240" w:lineRule="auto"/>
              <w:rPr>
                <w:b/>
                <w:noProof/>
                <w:lang w:val="fr-FR"/>
              </w:rPr>
            </w:pPr>
            <w:r w:rsidRPr="00132BD5">
              <w:rPr>
                <w:b/>
                <w:noProof/>
                <w:lang w:val="fr-FR"/>
              </w:rPr>
              <w:t>Nom Association</w:t>
            </w:r>
          </w:p>
        </w:tc>
        <w:tc>
          <w:tcPr>
            <w:tcW w:w="3234" w:type="pct"/>
            <w:shd w:val="clear" w:color="auto" w:fill="auto"/>
          </w:tcPr>
          <w:p w:rsidR="00A20B36" w:rsidRPr="00132BD5" w:rsidRDefault="00A20B36" w:rsidP="00132BD5">
            <w:pPr>
              <w:spacing w:before="120" w:after="120" w:line="240" w:lineRule="auto"/>
              <w:rPr>
                <w:noProof/>
                <w:lang w:val="fr-FR"/>
              </w:rPr>
            </w:pPr>
          </w:p>
        </w:tc>
      </w:tr>
      <w:tr w:rsidR="006F6279" w:rsidRPr="00132BD5" w:rsidTr="00433F1A">
        <w:tc>
          <w:tcPr>
            <w:tcW w:w="1766" w:type="pct"/>
            <w:shd w:val="clear" w:color="auto" w:fill="DEEAF6"/>
          </w:tcPr>
          <w:p w:rsidR="00A20B36" w:rsidRPr="00132BD5" w:rsidRDefault="00A20B36" w:rsidP="00433F1A">
            <w:pPr>
              <w:spacing w:before="120" w:after="120" w:line="240" w:lineRule="auto"/>
              <w:rPr>
                <w:b/>
                <w:noProof/>
                <w:lang w:val="fr-FR"/>
              </w:rPr>
            </w:pPr>
            <w:r w:rsidRPr="00132BD5">
              <w:rPr>
                <w:b/>
                <w:noProof/>
                <w:lang w:val="fr-FR"/>
              </w:rPr>
              <w:t xml:space="preserve">Nom </w:t>
            </w:r>
            <w:r w:rsidR="00433F1A">
              <w:rPr>
                <w:b/>
                <w:noProof/>
                <w:lang w:val="fr-FR"/>
              </w:rPr>
              <w:t>de l’activité mis en place</w:t>
            </w:r>
          </w:p>
        </w:tc>
        <w:tc>
          <w:tcPr>
            <w:tcW w:w="3234" w:type="pct"/>
            <w:shd w:val="clear" w:color="auto" w:fill="auto"/>
          </w:tcPr>
          <w:p w:rsidR="00A20B36" w:rsidRPr="00132BD5" w:rsidRDefault="00A20B36" w:rsidP="00132BD5">
            <w:pPr>
              <w:spacing w:before="120" w:after="120" w:line="240" w:lineRule="auto"/>
              <w:rPr>
                <w:noProof/>
                <w:lang w:val="fr-FR"/>
              </w:rPr>
            </w:pPr>
          </w:p>
        </w:tc>
      </w:tr>
    </w:tbl>
    <w:p w:rsidR="00F56758" w:rsidRDefault="00D41FCF" w:rsidP="00616FE0">
      <w:pPr>
        <w:pStyle w:val="Titre1"/>
        <w:spacing w:before="540"/>
        <w:rPr>
          <w:noProof/>
          <w:lang w:val="fr-FR"/>
        </w:rPr>
      </w:pPr>
      <w:r w:rsidRPr="002E6166">
        <w:rPr>
          <w:noProof/>
          <w:lang w:val="fr-FR"/>
        </w:rPr>
        <w:t>Description de l’</w:t>
      </w:r>
      <w:r w:rsidR="0023215D">
        <w:rPr>
          <w:noProof/>
          <w:lang w:val="fr-FR"/>
        </w:rPr>
        <w:t>ACTIVITE</w:t>
      </w:r>
    </w:p>
    <w:tbl>
      <w:tblPr>
        <w:tblW w:w="4909" w:type="pct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144" w:type="dxa"/>
          <w:right w:w="144" w:type="dxa"/>
        </w:tblCellMar>
        <w:tblLook w:val="0280" w:firstRow="0" w:lastRow="0" w:firstColumn="1" w:lastColumn="0" w:noHBand="1" w:noVBand="0"/>
      </w:tblPr>
      <w:tblGrid>
        <w:gridCol w:w="9725"/>
      </w:tblGrid>
      <w:tr w:rsidR="001D55BA" w:rsidRPr="00132BD5" w:rsidTr="00132BD5">
        <w:trPr>
          <w:trHeight w:val="2109"/>
        </w:trPr>
        <w:tc>
          <w:tcPr>
            <w:tcW w:w="5000" w:type="pct"/>
            <w:shd w:val="clear" w:color="auto" w:fill="DEEAF6"/>
          </w:tcPr>
          <w:p w:rsidR="004D3310" w:rsidRPr="00132BD5" w:rsidRDefault="004D3310" w:rsidP="00132BD5">
            <w:pPr>
              <w:spacing w:before="120" w:after="120" w:line="240" w:lineRule="auto"/>
              <w:rPr>
                <w:b/>
                <w:noProof/>
                <w:lang w:val="fr-FR"/>
              </w:rPr>
            </w:pPr>
          </w:p>
        </w:tc>
      </w:tr>
    </w:tbl>
    <w:p w:rsidR="00C53771" w:rsidRPr="00F56758" w:rsidRDefault="00C53771">
      <w:pPr>
        <w:rPr>
          <w:noProof/>
        </w:rPr>
      </w:pPr>
    </w:p>
    <w:p w:rsidR="00C53771" w:rsidRPr="002E6166" w:rsidRDefault="00D41FCF">
      <w:pPr>
        <w:rPr>
          <w:noProof/>
          <w:lang w:val="fr-FR"/>
        </w:rPr>
      </w:pPr>
      <w:r w:rsidRPr="002E6166">
        <w:rPr>
          <w:noProof/>
          <w:lang w:val="fr-FR"/>
        </w:rPr>
        <w:t xml:space="preserve">Cette activité </w:t>
      </w:r>
      <w:r w:rsidR="00433F1A">
        <w:rPr>
          <w:noProof/>
          <w:lang w:val="fr-FR"/>
        </w:rPr>
        <w:t>nécessite</w:t>
      </w:r>
      <w:r w:rsidRPr="002E6166">
        <w:rPr>
          <w:noProof/>
          <w:lang w:val="fr-FR"/>
        </w:rPr>
        <w:t xml:space="preserve"> les </w:t>
      </w:r>
      <w:r w:rsidR="001E1879">
        <w:rPr>
          <w:noProof/>
          <w:lang w:val="fr-FR"/>
        </w:rPr>
        <w:t xml:space="preserve">spécificités </w:t>
      </w:r>
      <w:r w:rsidR="00433F1A">
        <w:rPr>
          <w:noProof/>
          <w:lang w:val="fr-FR"/>
        </w:rPr>
        <w:t>(transports</w:t>
      </w:r>
      <w:r w:rsidR="001E1879">
        <w:rPr>
          <w:noProof/>
          <w:lang w:val="fr-FR"/>
        </w:rPr>
        <w:t xml:space="preserve"> de matériel, lieu de pratique, surface, type</w:t>
      </w:r>
      <w:r w:rsidR="00433F1A">
        <w:rPr>
          <w:noProof/>
          <w:lang w:val="fr-FR"/>
        </w:rPr>
        <w:t>….)</w:t>
      </w:r>
      <w:r w:rsidRPr="002E6166">
        <w:rPr>
          <w:noProof/>
          <w:lang w:val="fr-FR"/>
        </w:rPr>
        <w:t xml:space="preserve"> </w:t>
      </w:r>
      <w:r w:rsidR="004D3310">
        <w:rPr>
          <w:noProof/>
          <w:lang w:val="fr-FR"/>
        </w:rPr>
        <w:t xml:space="preserve">et matériels </w:t>
      </w:r>
      <w:r w:rsidRPr="002E6166">
        <w:rPr>
          <w:noProof/>
          <w:lang w:val="fr-FR"/>
        </w:rPr>
        <w:t>suivantes :</w:t>
      </w:r>
    </w:p>
    <w:p w:rsidR="00C53771" w:rsidRPr="002E6166" w:rsidRDefault="00C53771" w:rsidP="002E6166">
      <w:pPr>
        <w:pStyle w:val="Listepuces"/>
        <w:numPr>
          <w:ilvl w:val="0"/>
          <w:numId w:val="4"/>
        </w:numPr>
        <w:tabs>
          <w:tab w:val="num" w:pos="360"/>
        </w:tabs>
        <w:ind w:left="432" w:hanging="288"/>
        <w:rPr>
          <w:noProof/>
          <w:lang w:val="fr-FR"/>
        </w:rPr>
      </w:pPr>
    </w:p>
    <w:p w:rsidR="00C53771" w:rsidRPr="002E6166" w:rsidRDefault="00C53771" w:rsidP="002E6166">
      <w:pPr>
        <w:pStyle w:val="Listepuces"/>
        <w:numPr>
          <w:ilvl w:val="0"/>
          <w:numId w:val="4"/>
        </w:numPr>
        <w:tabs>
          <w:tab w:val="num" w:pos="360"/>
        </w:tabs>
        <w:ind w:left="432" w:hanging="288"/>
        <w:rPr>
          <w:noProof/>
          <w:lang w:val="fr-FR"/>
        </w:rPr>
      </w:pPr>
    </w:p>
    <w:p w:rsidR="000E497A" w:rsidRPr="00616FE0" w:rsidRDefault="000E497A" w:rsidP="00616FE0">
      <w:pPr>
        <w:pStyle w:val="Listepuces"/>
        <w:numPr>
          <w:ilvl w:val="0"/>
          <w:numId w:val="4"/>
        </w:numPr>
        <w:tabs>
          <w:tab w:val="num" w:pos="360"/>
        </w:tabs>
        <w:ind w:left="432" w:hanging="288"/>
        <w:rPr>
          <w:noProof/>
          <w:lang w:val="fr-FR"/>
        </w:rPr>
      </w:pPr>
    </w:p>
    <w:p w:rsidR="00D35590" w:rsidRDefault="00D41FCF" w:rsidP="00D35590">
      <w:pPr>
        <w:pStyle w:val="Titre2"/>
        <w:spacing w:before="300"/>
        <w:rPr>
          <w:noProof/>
          <w:lang w:val="fr-FR"/>
        </w:rPr>
      </w:pPr>
      <w:r w:rsidRPr="002E6166">
        <w:rPr>
          <w:noProof/>
          <w:lang w:val="fr-FR"/>
        </w:rPr>
        <w:t>Critères de réalisation</w:t>
      </w:r>
    </w:p>
    <w:tbl>
      <w:tblPr>
        <w:tblW w:w="4909" w:type="pct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144" w:type="dxa"/>
          <w:right w:w="144" w:type="dxa"/>
        </w:tblCellMar>
        <w:tblLook w:val="0280" w:firstRow="0" w:lastRow="0" w:firstColumn="1" w:lastColumn="0" w:noHBand="1" w:noVBand="0"/>
      </w:tblPr>
      <w:tblGrid>
        <w:gridCol w:w="9725"/>
      </w:tblGrid>
      <w:tr w:rsidR="000E497A" w:rsidRPr="00132BD5" w:rsidTr="00132BD5">
        <w:trPr>
          <w:trHeight w:val="1455"/>
        </w:trPr>
        <w:tc>
          <w:tcPr>
            <w:tcW w:w="5000" w:type="pct"/>
            <w:shd w:val="clear" w:color="auto" w:fill="DEEAF6"/>
          </w:tcPr>
          <w:p w:rsidR="000E497A" w:rsidRPr="00132BD5" w:rsidRDefault="004D3310" w:rsidP="00132BD5">
            <w:pPr>
              <w:spacing w:before="120" w:after="120" w:line="240" w:lineRule="auto"/>
              <w:rPr>
                <w:b/>
                <w:noProof/>
                <w:lang w:val="fr-FR"/>
              </w:rPr>
            </w:pPr>
            <w:r w:rsidRPr="00132BD5">
              <w:rPr>
                <w:b/>
                <w:noProof/>
                <w:lang w:val="fr-FR"/>
              </w:rPr>
              <w:t>Nombre d’enfants :</w:t>
            </w:r>
          </w:p>
          <w:p w:rsidR="004D3310" w:rsidRPr="00132BD5" w:rsidRDefault="004D3310" w:rsidP="00132BD5">
            <w:pPr>
              <w:spacing w:before="120" w:after="120" w:line="240" w:lineRule="auto"/>
              <w:rPr>
                <w:b/>
                <w:noProof/>
                <w:lang w:val="fr-FR"/>
              </w:rPr>
            </w:pPr>
          </w:p>
          <w:p w:rsidR="004D3310" w:rsidRPr="00132BD5" w:rsidRDefault="004D3310" w:rsidP="00132BD5">
            <w:pPr>
              <w:spacing w:before="120" w:after="120" w:line="240" w:lineRule="auto"/>
              <w:rPr>
                <w:b/>
                <w:noProof/>
                <w:lang w:val="fr-FR"/>
              </w:rPr>
            </w:pPr>
            <w:r w:rsidRPr="00132BD5">
              <w:rPr>
                <w:b/>
                <w:noProof/>
                <w:lang w:val="fr-FR"/>
              </w:rPr>
              <w:t xml:space="preserve">Tranches d’âge : </w:t>
            </w:r>
          </w:p>
        </w:tc>
      </w:tr>
    </w:tbl>
    <w:p w:rsidR="00616FE0" w:rsidRDefault="00616FE0">
      <w:pPr>
        <w:pStyle w:val="Titre1"/>
        <w:rPr>
          <w:noProof/>
          <w:lang w:val="fr-FR"/>
        </w:rPr>
      </w:pPr>
      <w:bookmarkStart w:id="0" w:name="_GoBack"/>
      <w:bookmarkEnd w:id="0"/>
    </w:p>
    <w:p w:rsidR="00C53771" w:rsidRDefault="004D3310">
      <w:pPr>
        <w:pStyle w:val="Titre1"/>
        <w:rPr>
          <w:noProof/>
          <w:lang w:val="fr-FR"/>
        </w:rPr>
      </w:pPr>
      <w:r>
        <w:rPr>
          <w:noProof/>
          <w:lang w:val="fr-FR"/>
        </w:rPr>
        <w:t>CALENDRIER prévISIONNEL</w:t>
      </w:r>
      <w:r w:rsidR="00D41FCF" w:rsidRPr="002E6166">
        <w:rPr>
          <w:noProof/>
          <w:lang w:val="fr-FR"/>
        </w:rPr>
        <w:t xml:space="preserve"> </w:t>
      </w:r>
    </w:p>
    <w:p w:rsidR="00245101" w:rsidRPr="00245101" w:rsidRDefault="00245101" w:rsidP="00245101">
      <w:pPr>
        <w:rPr>
          <w:color w:val="auto"/>
          <w:lang w:val="fr-FR"/>
        </w:rPr>
      </w:pPr>
      <w:r w:rsidRPr="00245101">
        <w:rPr>
          <w:color w:val="auto"/>
          <w:lang w:val="fr-FR"/>
        </w:rPr>
        <w:t>Indiquez vos disponibilités horaires journalières pour mettre en place vos animations sportives pendant la semaine.</w:t>
      </w:r>
      <w:r w:rsidR="00361051">
        <w:rPr>
          <w:color w:val="auto"/>
          <w:lang w:val="fr-FR"/>
        </w:rPr>
        <w:t xml:space="preserve"> L’idée est de répartir les activités sur l’ensemble des quartiers en fonction des disponibilités des lieux.</w:t>
      </w:r>
    </w:p>
    <w:p w:rsidR="00245101" w:rsidRPr="00245101" w:rsidRDefault="00245101" w:rsidP="00245101">
      <w:pPr>
        <w:rPr>
          <w:color w:val="auto"/>
          <w:lang w:val="fr-FR"/>
        </w:rPr>
      </w:pPr>
      <w:r w:rsidRPr="00245101">
        <w:rPr>
          <w:color w:val="auto"/>
          <w:lang w:val="fr-FR"/>
        </w:rPr>
        <w:t>Les samedis sont réservés pour le village sportif de quartier avec la réunion des activités sur un site spécifique (chaque samedi un quartier différent) de 14h30 à 18h00 où nous vous invitons à être présents.</w:t>
      </w:r>
    </w:p>
    <w:p w:rsidR="00245101" w:rsidRPr="00245101" w:rsidRDefault="00245101" w:rsidP="00245101">
      <w:pPr>
        <w:rPr>
          <w:color w:val="auto"/>
          <w:lang w:val="fr-FR"/>
        </w:rPr>
      </w:pPr>
      <w:r w:rsidRPr="00245101">
        <w:rPr>
          <w:color w:val="auto"/>
          <w:lang w:val="fr-FR"/>
        </w:rPr>
        <w:t>Après dépouillement de tous les Appel</w:t>
      </w:r>
      <w:r w:rsidR="00BE0652">
        <w:rPr>
          <w:color w:val="auto"/>
          <w:lang w:val="fr-FR"/>
        </w:rPr>
        <w:t>s</w:t>
      </w:r>
      <w:r w:rsidRPr="00245101">
        <w:rPr>
          <w:color w:val="auto"/>
          <w:lang w:val="fr-FR"/>
        </w:rPr>
        <w:t xml:space="preserve"> </w:t>
      </w:r>
      <w:r w:rsidRPr="00245101">
        <w:rPr>
          <w:caps/>
          <w:color w:val="auto"/>
          <w:lang w:val="fr-FR"/>
        </w:rPr>
        <w:t>à</w:t>
      </w:r>
      <w:r w:rsidRPr="00245101">
        <w:rPr>
          <w:color w:val="auto"/>
          <w:lang w:val="fr-FR"/>
        </w:rPr>
        <w:t xml:space="preserve"> Projet</w:t>
      </w:r>
      <w:r w:rsidR="00BE0652">
        <w:rPr>
          <w:color w:val="auto"/>
          <w:lang w:val="fr-FR"/>
        </w:rPr>
        <w:t>s</w:t>
      </w:r>
      <w:r w:rsidRPr="00245101">
        <w:rPr>
          <w:color w:val="auto"/>
          <w:lang w:val="fr-FR"/>
        </w:rPr>
        <w:t xml:space="preserve">, les dates par quartiers seront définies avec vous et les associations de quartier pour finaliser la programmation </w:t>
      </w:r>
      <w:r w:rsidR="00BE0652">
        <w:rPr>
          <w:color w:val="auto"/>
          <w:lang w:val="fr-FR"/>
        </w:rPr>
        <w:t>et la planification des actions.</w:t>
      </w:r>
    </w:p>
    <w:p w:rsidR="00433F1A" w:rsidRPr="00245101" w:rsidRDefault="00433F1A" w:rsidP="00433F1A">
      <w:pPr>
        <w:pStyle w:val="Listepuces"/>
        <w:numPr>
          <w:ilvl w:val="0"/>
          <w:numId w:val="2"/>
        </w:numPr>
        <w:rPr>
          <w:color w:val="auto"/>
          <w:lang w:val="fr-FR"/>
        </w:rPr>
      </w:pPr>
      <w:r w:rsidRPr="00245101">
        <w:rPr>
          <w:color w:val="auto"/>
          <w:lang w:val="fr-FR"/>
        </w:rPr>
        <w:lastRenderedPageBreak/>
        <w:t xml:space="preserve">Pâques (jour/heure, </w:t>
      </w:r>
      <w:r w:rsidR="001E1879" w:rsidRPr="00245101">
        <w:rPr>
          <w:color w:val="auto"/>
          <w:lang w:val="fr-FR"/>
        </w:rPr>
        <w:t xml:space="preserve">indiquez </w:t>
      </w:r>
      <w:r w:rsidR="00361051">
        <w:rPr>
          <w:color w:val="auto"/>
          <w:lang w:val="fr-FR"/>
        </w:rPr>
        <w:t>les lieux si vous souhaitez intervenir dans un lieu spécifique</w:t>
      </w:r>
      <w:r w:rsidR="00245101" w:rsidRPr="00245101">
        <w:rPr>
          <w:color w:val="auto"/>
          <w:lang w:val="fr-FR"/>
        </w:rPr>
        <w:t>)</w:t>
      </w:r>
      <w:r w:rsidRPr="00245101">
        <w:rPr>
          <w:color w:val="auto"/>
          <w:lang w:val="fr-FR"/>
        </w:rPr>
        <w:t> 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7"/>
        <w:gridCol w:w="1263"/>
        <w:gridCol w:w="2348"/>
        <w:gridCol w:w="3799"/>
      </w:tblGrid>
      <w:tr w:rsidR="00433F1A" w:rsidRPr="00433F1A" w:rsidTr="00361051">
        <w:trPr>
          <w:trHeight w:val="300"/>
        </w:trPr>
        <w:tc>
          <w:tcPr>
            <w:tcW w:w="12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Jours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date</w:t>
            </w:r>
          </w:p>
        </w:tc>
        <w:tc>
          <w:tcPr>
            <w:tcW w:w="12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horaires</w:t>
            </w:r>
          </w:p>
        </w:tc>
        <w:tc>
          <w:tcPr>
            <w:tcW w:w="19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lieux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18/04/2019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19/04/2019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20/04/2019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2A66FF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2A66FF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  <w:t>22/04/2019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23/04/2019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24/04/2019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25/04/2019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26/04/2019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27/04/2019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 w:rsidR="002451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 w:rsid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 xml:space="preserve">Village sportif- </w:t>
            </w:r>
            <w:r w:rsidR="002451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Quartier à définir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29/04/2019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30/04/2019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2A66FF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2A66FF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  <w:t>01/05/2019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02/05/2019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03/05/2019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433F1A" w:rsidRPr="00433F1A" w:rsidTr="00361051">
        <w:trPr>
          <w:trHeight w:val="300"/>
        </w:trPr>
        <w:tc>
          <w:tcPr>
            <w:tcW w:w="120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04/05/2019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 w:rsidR="002451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 w:rsid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 xml:space="preserve">Village sportif- </w:t>
            </w:r>
            <w:r w:rsidR="002451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Quartier à définir</w:t>
            </w:r>
          </w:p>
        </w:tc>
      </w:tr>
      <w:tr w:rsidR="00433F1A" w:rsidRPr="00433F1A" w:rsidTr="00361051">
        <w:trPr>
          <w:trHeight w:val="315"/>
        </w:trPr>
        <w:tc>
          <w:tcPr>
            <w:tcW w:w="3053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TOTAL Pâques</w:t>
            </w:r>
          </w:p>
        </w:tc>
        <w:tc>
          <w:tcPr>
            <w:tcW w:w="19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433F1A" w:rsidRPr="00433F1A" w:rsidRDefault="00433F1A" w:rsidP="00433F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</w:tbl>
    <w:p w:rsidR="00433F1A" w:rsidRDefault="00433F1A" w:rsidP="00433F1A">
      <w:pPr>
        <w:pStyle w:val="Listepuces"/>
        <w:rPr>
          <w:lang w:val="fr-FR"/>
        </w:rPr>
      </w:pPr>
    </w:p>
    <w:p w:rsidR="00C53771" w:rsidRPr="00A94E86" w:rsidRDefault="004D3310" w:rsidP="00A94E86">
      <w:pPr>
        <w:pStyle w:val="Listepuces"/>
        <w:numPr>
          <w:ilvl w:val="0"/>
          <w:numId w:val="2"/>
        </w:numPr>
        <w:rPr>
          <w:lang w:val="fr-FR"/>
        </w:rPr>
      </w:pPr>
      <w:r w:rsidRPr="00A94E86">
        <w:rPr>
          <w:lang w:val="fr-FR"/>
        </w:rPr>
        <w:t>J</w:t>
      </w:r>
      <w:r w:rsidR="00361051" w:rsidRPr="00A94E86">
        <w:rPr>
          <w:lang w:val="fr-FR"/>
        </w:rPr>
        <w:t>uillet/</w:t>
      </w:r>
      <w:r w:rsidRPr="00A94E86">
        <w:rPr>
          <w:lang w:val="fr-FR"/>
        </w:rPr>
        <w:t xml:space="preserve">Aout </w:t>
      </w:r>
      <w:r w:rsidR="00A94E86" w:rsidRPr="00A94E86">
        <w:rPr>
          <w:lang w:val="fr-FR"/>
        </w:rPr>
        <w:t>(jour/heure, indiquez les lieux si vous souhaitez intervenir dans un lieu spécifique) 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1774"/>
        <w:gridCol w:w="2037"/>
        <w:gridCol w:w="4547"/>
      </w:tblGrid>
      <w:tr w:rsidR="00361051" w:rsidRPr="00361051" w:rsidTr="00361051">
        <w:trPr>
          <w:trHeight w:val="300"/>
        </w:trPr>
        <w:tc>
          <w:tcPr>
            <w:tcW w:w="71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Jours</w:t>
            </w:r>
          </w:p>
        </w:tc>
        <w:tc>
          <w:tcPr>
            <w:tcW w:w="90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date</w:t>
            </w:r>
          </w:p>
        </w:tc>
        <w:tc>
          <w:tcPr>
            <w:tcW w:w="104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horaires</w:t>
            </w:r>
          </w:p>
        </w:tc>
        <w:tc>
          <w:tcPr>
            <w:tcW w:w="23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lieux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08/07/2019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09/07/2019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10/07/2019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11/07/2019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12/07/2019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13/07/2019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Village sportif- Quartier à définir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15/07/2019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16/07/2019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17/07/2019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18/07/2019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19/07/2019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20/07/2019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Village sportif- Quartier à définir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22/07/2019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23/07/2019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24/07/2019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25/07/2019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26/07/2019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27/07/2019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Village sportif- Quartier à définir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29/07/2019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30/07/2019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31/07/2019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01/08/2019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02/08/2019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lastRenderedPageBreak/>
              <w:t>samedi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03/08/2019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433F1A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Village sportif- Quartier à définir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05/08/2019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06/08/2019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07/08/2019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08/08/2019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09/08/2019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A94E86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361051" w:rsidRDefault="00A94E86" w:rsidP="00A94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361051" w:rsidRDefault="00A94E86" w:rsidP="00A94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10/08/2019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433F1A" w:rsidRDefault="00A94E86" w:rsidP="00A94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433F1A" w:rsidRDefault="00A94E86" w:rsidP="00A94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Village sportif- Quartier à définir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12/08/2019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13/08/2019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2A66FF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2A66FF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color w:val="00B050"/>
                <w:sz w:val="22"/>
                <w:szCs w:val="22"/>
                <w:lang w:val="fr-FR" w:eastAsia="fr-FR"/>
              </w:rPr>
              <w:t>15/08/2019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16/08/2019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A94E86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361051" w:rsidRDefault="00A94E86" w:rsidP="00A94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361051" w:rsidRDefault="00A94E86" w:rsidP="00A94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17/08/2019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433F1A" w:rsidRDefault="00A94E86" w:rsidP="00A94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14h30-18h00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E86" w:rsidRPr="00433F1A" w:rsidRDefault="00A94E86" w:rsidP="00A94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433F1A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Village sportif- Quartier à définir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19/08/2019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20/08/2019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21/08/2019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22/08/2019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00"/>
        </w:trPr>
        <w:tc>
          <w:tcPr>
            <w:tcW w:w="7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23/08/2019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361051" w:rsidRPr="00361051" w:rsidTr="00361051">
        <w:trPr>
          <w:trHeight w:val="315"/>
        </w:trPr>
        <w:tc>
          <w:tcPr>
            <w:tcW w:w="267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TOTAL Pâques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361051" w:rsidRPr="00361051" w:rsidRDefault="00361051" w:rsidP="003610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361051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</w:tbl>
    <w:p w:rsidR="004D3310" w:rsidRDefault="004D3310" w:rsidP="004D3310">
      <w:pPr>
        <w:pStyle w:val="Listepuces"/>
        <w:ind w:left="432"/>
        <w:rPr>
          <w:lang w:val="fr-FR"/>
        </w:rPr>
      </w:pPr>
    </w:p>
    <w:p w:rsidR="004D3310" w:rsidRDefault="004D3310" w:rsidP="00A94E86">
      <w:pPr>
        <w:pStyle w:val="Listepuces"/>
        <w:numPr>
          <w:ilvl w:val="0"/>
          <w:numId w:val="2"/>
        </w:numPr>
        <w:rPr>
          <w:lang w:val="fr-FR"/>
        </w:rPr>
      </w:pPr>
      <w:r>
        <w:rPr>
          <w:lang w:val="fr-FR"/>
        </w:rPr>
        <w:t>Toussaint (</w:t>
      </w:r>
      <w:r w:rsidR="00A94E86" w:rsidRPr="00A94E86">
        <w:rPr>
          <w:lang w:val="fr-FR"/>
        </w:rPr>
        <w:t>(jour/heure, indiquez les lieux si vous souhaitez intervenir dans un lieu spécifique) 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46"/>
        <w:gridCol w:w="1963"/>
        <w:gridCol w:w="4135"/>
      </w:tblGrid>
      <w:tr w:rsidR="002A66FF" w:rsidRPr="002A66FF" w:rsidTr="002A66FF">
        <w:trPr>
          <w:trHeight w:val="300"/>
        </w:trPr>
        <w:tc>
          <w:tcPr>
            <w:tcW w:w="9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Jours</w:t>
            </w:r>
          </w:p>
        </w:tc>
        <w:tc>
          <w:tcPr>
            <w:tcW w:w="9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date</w:t>
            </w:r>
          </w:p>
        </w:tc>
        <w:tc>
          <w:tcPr>
            <w:tcW w:w="100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horaires</w:t>
            </w:r>
          </w:p>
        </w:tc>
        <w:tc>
          <w:tcPr>
            <w:tcW w:w="212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fr-FR" w:eastAsia="fr-FR"/>
              </w:rPr>
              <w:t>lieux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19/10/2019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dimanche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20/10/2019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21/10/2019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22/10/2019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23/10/2019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24/10/2019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25/10/2019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26/10/2019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14h30-18h00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Village sportif- Quartier à définir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lundi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28/10/2019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mardi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29/10/2019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mercredi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30/10/2019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jeudi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31/10/2019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bCs/>
                <w:color w:val="00B050"/>
                <w:sz w:val="22"/>
                <w:szCs w:val="22"/>
                <w:lang w:val="fr-FR" w:eastAsia="fr-FR"/>
              </w:rPr>
              <w:t>vendredi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B05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b/>
                <w:bCs/>
                <w:color w:val="00B050"/>
                <w:sz w:val="22"/>
                <w:szCs w:val="22"/>
                <w:lang w:val="fr-FR" w:eastAsia="fr-FR"/>
              </w:rPr>
              <w:t>01/11/2019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00"/>
        </w:trPr>
        <w:tc>
          <w:tcPr>
            <w:tcW w:w="92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samedi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02/11/2019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  <w:tr w:rsidR="002A66FF" w:rsidRPr="002A66FF" w:rsidTr="002A66FF">
        <w:trPr>
          <w:trHeight w:val="315"/>
        </w:trPr>
        <w:tc>
          <w:tcPr>
            <w:tcW w:w="288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TOTAL TOUSSAINT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2A66FF" w:rsidRPr="002A66FF" w:rsidRDefault="002A66FF" w:rsidP="002A66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</w:pPr>
            <w:r w:rsidRPr="002A66FF"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FR" w:eastAsia="fr-FR"/>
              </w:rPr>
              <w:t> </w:t>
            </w:r>
          </w:p>
        </w:tc>
      </w:tr>
    </w:tbl>
    <w:p w:rsidR="004924C4" w:rsidRDefault="004924C4" w:rsidP="00433F1A">
      <w:pPr>
        <w:pStyle w:val="Titre1"/>
        <w:rPr>
          <w:noProof/>
          <w:lang w:val="fr-FR"/>
        </w:rPr>
      </w:pPr>
    </w:p>
    <w:p w:rsidR="004924C4" w:rsidRDefault="004924C4" w:rsidP="004924C4">
      <w:pPr>
        <w:rPr>
          <w:noProof/>
          <w:color w:val="1F4E79"/>
          <w:sz w:val="28"/>
          <w:szCs w:val="28"/>
          <w:lang w:val="fr-FR"/>
        </w:rPr>
      </w:pPr>
      <w:r>
        <w:rPr>
          <w:noProof/>
          <w:lang w:val="fr-FR"/>
        </w:rPr>
        <w:br w:type="page"/>
      </w:r>
    </w:p>
    <w:p w:rsidR="00433F1A" w:rsidRPr="002E6166" w:rsidRDefault="00433F1A" w:rsidP="00433F1A">
      <w:pPr>
        <w:pStyle w:val="Titre1"/>
        <w:rPr>
          <w:noProof/>
          <w:lang w:val="fr-FR"/>
        </w:rPr>
      </w:pPr>
      <w:r>
        <w:rPr>
          <w:noProof/>
          <w:lang w:val="fr-FR"/>
        </w:rPr>
        <w:lastRenderedPageBreak/>
        <w:t>Frais estimés</w:t>
      </w:r>
    </w:p>
    <w:p w:rsidR="00433F1A" w:rsidRPr="002E6166" w:rsidRDefault="00433F1A" w:rsidP="00433F1A">
      <w:pPr>
        <w:rPr>
          <w:noProof/>
          <w:lang w:val="fr-FR"/>
        </w:rPr>
      </w:pPr>
      <w:r>
        <w:rPr>
          <w:noProof/>
          <w:lang w:val="fr-FR"/>
        </w:rPr>
        <w:t>L’association indique le nombre d’</w:t>
      </w:r>
      <w:r w:rsidRPr="002E6166">
        <w:rPr>
          <w:noProof/>
          <w:lang w:val="fr-FR"/>
        </w:rPr>
        <w:t xml:space="preserve">heures estimées de services </w:t>
      </w:r>
      <w:r>
        <w:rPr>
          <w:noProof/>
          <w:lang w:val="fr-FR"/>
        </w:rPr>
        <w:t>pour le présent projet</w:t>
      </w:r>
      <w:r w:rsidRPr="002E6166">
        <w:rPr>
          <w:noProof/>
          <w:lang w:val="fr-FR"/>
        </w:rPr>
        <w:t>, au taux horaire, comme suit</w:t>
      </w:r>
      <w:r>
        <w:rPr>
          <w:noProof/>
          <w:lang w:val="fr-FR"/>
        </w:rPr>
        <w:t xml:space="preserve"> ( </w:t>
      </w:r>
      <w:r>
        <w:rPr>
          <w:b/>
          <w:noProof/>
          <w:color w:val="D7230D"/>
          <w:u w:val="single"/>
          <w:lang w:val="fr-FR"/>
        </w:rPr>
        <w:t>merci de joindre le modèle de</w:t>
      </w:r>
      <w:r w:rsidRPr="00132BD5">
        <w:rPr>
          <w:b/>
          <w:noProof/>
          <w:color w:val="D7230D"/>
          <w:u w:val="single"/>
          <w:lang w:val="fr-FR"/>
        </w:rPr>
        <w:t xml:space="preserve"> devis à l’attention de Monsieur le Maire de Matoury, signé et tamponné</w:t>
      </w:r>
      <w:r>
        <w:rPr>
          <w:noProof/>
          <w:lang w:val="fr-FR"/>
        </w:rPr>
        <w:t>)</w:t>
      </w:r>
      <w:r w:rsidRPr="002E6166">
        <w:rPr>
          <w:noProof/>
          <w:lang w:val="fr-FR"/>
        </w:rPr>
        <w:t xml:space="preserve"> :</w:t>
      </w:r>
    </w:p>
    <w:tbl>
      <w:tblPr>
        <w:tblW w:w="5000" w:type="pct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144" w:type="dxa"/>
          <w:right w:w="144" w:type="dxa"/>
        </w:tblCellMar>
        <w:tblLook w:val="04E0" w:firstRow="1" w:lastRow="1" w:firstColumn="1" w:lastColumn="0" w:noHBand="0" w:noVBand="1"/>
      </w:tblPr>
      <w:tblGrid>
        <w:gridCol w:w="1278"/>
        <w:gridCol w:w="4536"/>
        <w:gridCol w:w="2128"/>
        <w:gridCol w:w="1963"/>
      </w:tblGrid>
      <w:tr w:rsidR="00902F85" w:rsidRPr="006F6279" w:rsidTr="00902F85">
        <w:tc>
          <w:tcPr>
            <w:tcW w:w="645" w:type="pct"/>
            <w:shd w:val="clear" w:color="auto" w:fill="DEEAF6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Quantité</w:t>
            </w:r>
          </w:p>
        </w:tc>
        <w:tc>
          <w:tcPr>
            <w:tcW w:w="2290" w:type="pct"/>
            <w:shd w:val="clear" w:color="auto" w:fill="DEEAF6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Désignation</w:t>
            </w:r>
          </w:p>
        </w:tc>
        <w:tc>
          <w:tcPr>
            <w:tcW w:w="1074" w:type="pct"/>
            <w:shd w:val="clear" w:color="auto" w:fill="DEEAF6"/>
          </w:tcPr>
          <w:p w:rsidR="002A66FF" w:rsidRPr="002A66FF" w:rsidRDefault="002A66FF" w:rsidP="00902F85">
            <w:pPr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 xml:space="preserve">Prix unitaire </w:t>
            </w:r>
          </w:p>
        </w:tc>
        <w:tc>
          <w:tcPr>
            <w:tcW w:w="991" w:type="pct"/>
            <w:shd w:val="clear" w:color="auto" w:fill="DEEAF6"/>
          </w:tcPr>
          <w:p w:rsidR="002A66FF" w:rsidRPr="002A66FF" w:rsidRDefault="002A66FF" w:rsidP="00902F85">
            <w:pPr>
              <w:jc w:val="right"/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Total</w:t>
            </w:r>
          </w:p>
        </w:tc>
      </w:tr>
      <w:tr w:rsidR="002A66FF" w:rsidRPr="006F6279" w:rsidTr="00902F85">
        <w:tc>
          <w:tcPr>
            <w:tcW w:w="645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2290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Animations Pâques</w:t>
            </w:r>
          </w:p>
        </w:tc>
        <w:tc>
          <w:tcPr>
            <w:tcW w:w="1074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991" w:type="pct"/>
            <w:shd w:val="clear" w:color="auto" w:fill="auto"/>
          </w:tcPr>
          <w:p w:rsidR="002A66FF" w:rsidRPr="002A66FF" w:rsidRDefault="002A66FF" w:rsidP="00902F85">
            <w:pPr>
              <w:jc w:val="right"/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0,00 €</w:t>
            </w:r>
          </w:p>
        </w:tc>
      </w:tr>
      <w:tr w:rsidR="002A66FF" w:rsidRPr="006F6279" w:rsidTr="00902F85">
        <w:tc>
          <w:tcPr>
            <w:tcW w:w="645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2290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 xml:space="preserve">Animation des grandes vacances </w:t>
            </w:r>
          </w:p>
        </w:tc>
        <w:tc>
          <w:tcPr>
            <w:tcW w:w="1074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991" w:type="pct"/>
            <w:shd w:val="clear" w:color="auto" w:fill="auto"/>
          </w:tcPr>
          <w:p w:rsidR="002A66FF" w:rsidRPr="002A66FF" w:rsidRDefault="002A66FF" w:rsidP="00902F85">
            <w:pPr>
              <w:jc w:val="right"/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0,00 €</w:t>
            </w:r>
          </w:p>
        </w:tc>
      </w:tr>
      <w:tr w:rsidR="002A66FF" w:rsidRPr="006F6279" w:rsidTr="00902F85">
        <w:tc>
          <w:tcPr>
            <w:tcW w:w="645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2290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Animation Toussaint</w:t>
            </w:r>
          </w:p>
        </w:tc>
        <w:tc>
          <w:tcPr>
            <w:tcW w:w="1074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991" w:type="pct"/>
            <w:shd w:val="clear" w:color="auto" w:fill="auto"/>
          </w:tcPr>
          <w:p w:rsidR="002A66FF" w:rsidRPr="002A66FF" w:rsidRDefault="002A66FF" w:rsidP="00902F85">
            <w:pPr>
              <w:jc w:val="right"/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0,00 €</w:t>
            </w:r>
          </w:p>
        </w:tc>
      </w:tr>
      <w:tr w:rsidR="002A66FF" w:rsidRPr="006F6279" w:rsidTr="00902F85">
        <w:tc>
          <w:tcPr>
            <w:tcW w:w="645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2290" w:type="pct"/>
            <w:shd w:val="clear" w:color="auto" w:fill="auto"/>
          </w:tcPr>
          <w:p w:rsidR="00902F85" w:rsidRDefault="00902F85" w:rsidP="00902F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Frais complémentaires</w:t>
            </w:r>
          </w:p>
          <w:p w:rsidR="002A66FF" w:rsidRPr="002A66FF" w:rsidRDefault="00902F85" w:rsidP="00902F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(précisez)</w:t>
            </w:r>
          </w:p>
        </w:tc>
        <w:tc>
          <w:tcPr>
            <w:tcW w:w="1074" w:type="pct"/>
            <w:shd w:val="clear" w:color="auto" w:fill="auto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991" w:type="pct"/>
            <w:shd w:val="clear" w:color="auto" w:fill="auto"/>
          </w:tcPr>
          <w:p w:rsidR="002A66FF" w:rsidRPr="002A66FF" w:rsidRDefault="002A66FF" w:rsidP="00902F85">
            <w:pPr>
              <w:jc w:val="right"/>
              <w:rPr>
                <w:sz w:val="24"/>
                <w:szCs w:val="24"/>
              </w:rPr>
            </w:pPr>
          </w:p>
        </w:tc>
      </w:tr>
      <w:tr w:rsidR="002A66FF" w:rsidRPr="006F6279" w:rsidTr="00902F85">
        <w:tc>
          <w:tcPr>
            <w:tcW w:w="645" w:type="pct"/>
            <w:shd w:val="clear" w:color="auto" w:fill="5B9BD5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2290" w:type="pct"/>
            <w:shd w:val="clear" w:color="auto" w:fill="5B9BD5"/>
          </w:tcPr>
          <w:p w:rsidR="002A66FF" w:rsidRPr="002A66FF" w:rsidRDefault="00902F85" w:rsidP="002A66FF">
            <w:pPr>
              <w:rPr>
                <w:sz w:val="24"/>
                <w:szCs w:val="24"/>
              </w:rPr>
            </w:pPr>
            <w:r w:rsidRPr="00902F85">
              <w:rPr>
                <w:sz w:val="24"/>
                <w:szCs w:val="24"/>
              </w:rPr>
              <w:t>Total</w:t>
            </w:r>
          </w:p>
        </w:tc>
        <w:tc>
          <w:tcPr>
            <w:tcW w:w="1074" w:type="pct"/>
            <w:shd w:val="clear" w:color="auto" w:fill="5B9BD5"/>
          </w:tcPr>
          <w:p w:rsidR="002A66FF" w:rsidRPr="002A66FF" w:rsidRDefault="002A66FF" w:rsidP="002A66FF">
            <w:pPr>
              <w:rPr>
                <w:sz w:val="24"/>
                <w:szCs w:val="24"/>
              </w:rPr>
            </w:pPr>
          </w:p>
        </w:tc>
        <w:tc>
          <w:tcPr>
            <w:tcW w:w="991" w:type="pct"/>
            <w:shd w:val="clear" w:color="auto" w:fill="5B9BD5"/>
          </w:tcPr>
          <w:p w:rsidR="002A66FF" w:rsidRPr="002A66FF" w:rsidRDefault="002A66FF" w:rsidP="00902F85">
            <w:pPr>
              <w:jc w:val="right"/>
              <w:rPr>
                <w:sz w:val="24"/>
                <w:szCs w:val="24"/>
              </w:rPr>
            </w:pPr>
            <w:r w:rsidRPr="002A66FF">
              <w:rPr>
                <w:sz w:val="24"/>
                <w:szCs w:val="24"/>
              </w:rPr>
              <w:t>0,00 €</w:t>
            </w:r>
          </w:p>
        </w:tc>
      </w:tr>
    </w:tbl>
    <w:p w:rsidR="00902F85" w:rsidRDefault="00902F85" w:rsidP="004D3310">
      <w:pPr>
        <w:pStyle w:val="Listepuces"/>
        <w:ind w:left="432"/>
        <w:rPr>
          <w:lang w:val="fr-FR"/>
        </w:rPr>
      </w:pPr>
    </w:p>
    <w:p w:rsidR="00616FE0" w:rsidRPr="00132BD5" w:rsidRDefault="00616FE0">
      <w:pPr>
        <w:rPr>
          <w:noProof/>
          <w:color w:val="D7230D"/>
          <w:lang w:val="fr-FR"/>
        </w:rPr>
      </w:pPr>
      <w:r w:rsidRPr="00132BD5">
        <w:rPr>
          <w:b/>
          <w:noProof/>
          <w:color w:val="D7230D"/>
          <w:u w:val="single"/>
          <w:lang w:val="fr-FR"/>
        </w:rPr>
        <w:t xml:space="preserve">Fiche à retourner avant le </w:t>
      </w:r>
      <w:r w:rsidR="00E23D1F">
        <w:rPr>
          <w:b/>
          <w:noProof/>
          <w:color w:val="D7230D"/>
          <w:u w:val="single"/>
          <w:lang w:val="fr-FR"/>
        </w:rPr>
        <w:t>28 février</w:t>
      </w:r>
      <w:r w:rsidR="002A66FF">
        <w:rPr>
          <w:b/>
          <w:noProof/>
          <w:color w:val="D7230D"/>
          <w:u w:val="single"/>
          <w:lang w:val="fr-FR"/>
        </w:rPr>
        <w:t>ier 2019</w:t>
      </w:r>
      <w:r w:rsidRPr="00132BD5">
        <w:rPr>
          <w:b/>
          <w:noProof/>
          <w:color w:val="D7230D"/>
          <w:u w:val="single"/>
          <w:lang w:val="fr-FR"/>
        </w:rPr>
        <w:t xml:space="preserve"> à </w:t>
      </w:r>
      <w:r w:rsidRPr="00132BD5">
        <w:rPr>
          <w:b/>
          <w:noProof/>
          <w:color w:val="D7230D"/>
          <w:lang w:val="fr-FR"/>
        </w:rPr>
        <w:t xml:space="preserve">:   </w:t>
      </w:r>
      <w:hyperlink r:id="rId9" w:history="1">
        <w:r w:rsidR="002A66FF" w:rsidRPr="009B578A">
          <w:rPr>
            <w:rStyle w:val="Lienhypertexte"/>
            <w:b/>
            <w:noProof/>
            <w:lang w:val="fr-FR"/>
          </w:rPr>
          <w:t>sport@mairie-matoury.fr</w:t>
        </w:r>
      </w:hyperlink>
      <w:r w:rsidR="002A66FF" w:rsidRPr="002A66FF">
        <w:rPr>
          <w:rStyle w:val="Lienhypertexte"/>
          <w:b/>
          <w:noProof/>
          <w:color w:val="D7230D"/>
          <w:u w:val="none"/>
          <w:lang w:val="fr-FR"/>
        </w:rPr>
        <w:t xml:space="preserve"> et</w:t>
      </w:r>
      <w:r w:rsidR="002A66FF">
        <w:rPr>
          <w:rStyle w:val="Lienhypertexte"/>
          <w:b/>
          <w:noProof/>
          <w:color w:val="D7230D"/>
          <w:lang w:val="fr-FR"/>
        </w:rPr>
        <w:t xml:space="preserve"> dsu@mairie-matoury.fr</w:t>
      </w:r>
      <w:r w:rsidRPr="00132BD5">
        <w:rPr>
          <w:b/>
          <w:noProof/>
          <w:color w:val="D7230D"/>
          <w:lang w:val="fr-FR"/>
        </w:rPr>
        <w:t xml:space="preserve"> </w:t>
      </w:r>
    </w:p>
    <w:p w:rsidR="00C53771" w:rsidRPr="00132BD5" w:rsidRDefault="00616FE0">
      <w:pPr>
        <w:rPr>
          <w:noProof/>
          <w:color w:val="D7230D"/>
          <w:lang w:val="fr-FR"/>
        </w:rPr>
      </w:pPr>
      <w:r w:rsidRPr="00132BD5">
        <w:rPr>
          <w:b/>
          <w:noProof/>
          <w:color w:val="D7230D"/>
          <w:u w:val="single"/>
          <w:lang w:val="fr-FR"/>
        </w:rPr>
        <w:t>Pièces à joindrre</w:t>
      </w:r>
      <w:r w:rsidR="00815A3F" w:rsidRPr="00132BD5">
        <w:rPr>
          <w:b/>
          <w:noProof/>
          <w:color w:val="D7230D"/>
          <w:u w:val="single"/>
          <w:lang w:val="fr-FR"/>
        </w:rPr>
        <w:t xml:space="preserve"> avec votre devis</w:t>
      </w:r>
      <w:r w:rsidR="004D3310" w:rsidRPr="00132BD5">
        <w:rPr>
          <w:noProof/>
          <w:color w:val="D7230D"/>
          <w:lang w:val="fr-FR"/>
        </w:rPr>
        <w:t> :</w:t>
      </w:r>
    </w:p>
    <w:p w:rsidR="004D3310" w:rsidRPr="00132BD5" w:rsidRDefault="004D3310" w:rsidP="004D3310">
      <w:pPr>
        <w:pStyle w:val="Paragraphedeliste"/>
        <w:numPr>
          <w:ilvl w:val="0"/>
          <w:numId w:val="7"/>
        </w:numPr>
        <w:rPr>
          <w:noProof/>
          <w:color w:val="D7230D"/>
          <w:lang w:val="fr-FR"/>
        </w:rPr>
      </w:pPr>
      <w:r w:rsidRPr="00132BD5">
        <w:rPr>
          <w:noProof/>
          <w:color w:val="D7230D"/>
          <w:lang w:val="fr-FR"/>
        </w:rPr>
        <w:t>Statuts de l’associaiton</w:t>
      </w:r>
    </w:p>
    <w:p w:rsidR="004D3310" w:rsidRDefault="004D3310" w:rsidP="004D3310">
      <w:pPr>
        <w:pStyle w:val="Paragraphedeliste"/>
        <w:numPr>
          <w:ilvl w:val="0"/>
          <w:numId w:val="7"/>
        </w:numPr>
        <w:rPr>
          <w:noProof/>
          <w:color w:val="D7230D"/>
          <w:lang w:val="fr-FR"/>
        </w:rPr>
      </w:pPr>
      <w:r w:rsidRPr="00132BD5">
        <w:rPr>
          <w:noProof/>
          <w:color w:val="D7230D"/>
          <w:lang w:val="fr-FR"/>
        </w:rPr>
        <w:t>Numéro de SIRET</w:t>
      </w:r>
    </w:p>
    <w:p w:rsidR="002A66FF" w:rsidRPr="00132BD5" w:rsidRDefault="002A66FF" w:rsidP="004D3310">
      <w:pPr>
        <w:pStyle w:val="Paragraphedeliste"/>
        <w:numPr>
          <w:ilvl w:val="0"/>
          <w:numId w:val="7"/>
        </w:numPr>
        <w:rPr>
          <w:noProof/>
          <w:color w:val="D7230D"/>
          <w:lang w:val="fr-FR"/>
        </w:rPr>
      </w:pPr>
      <w:r>
        <w:rPr>
          <w:noProof/>
          <w:color w:val="D7230D"/>
          <w:lang w:val="fr-FR"/>
        </w:rPr>
        <w:t>Diplômes et CV de l’encadrant</w:t>
      </w:r>
    </w:p>
    <w:p w:rsidR="004D3310" w:rsidRDefault="004D3310" w:rsidP="004D3310">
      <w:pPr>
        <w:pStyle w:val="Paragraphedeliste"/>
        <w:numPr>
          <w:ilvl w:val="0"/>
          <w:numId w:val="7"/>
        </w:numPr>
        <w:rPr>
          <w:noProof/>
          <w:color w:val="D7230D"/>
          <w:lang w:val="fr-FR"/>
        </w:rPr>
      </w:pPr>
      <w:r w:rsidRPr="00132BD5">
        <w:rPr>
          <w:noProof/>
          <w:color w:val="D7230D"/>
          <w:lang w:val="fr-FR"/>
        </w:rPr>
        <w:t>RIB</w:t>
      </w:r>
    </w:p>
    <w:p w:rsidR="00E23D1F" w:rsidRDefault="00E23D1F" w:rsidP="004D3310">
      <w:pPr>
        <w:pStyle w:val="Paragraphedeliste"/>
        <w:numPr>
          <w:ilvl w:val="0"/>
          <w:numId w:val="7"/>
        </w:numPr>
        <w:rPr>
          <w:noProof/>
          <w:color w:val="D7230D"/>
          <w:lang w:val="fr-FR"/>
        </w:rPr>
      </w:pPr>
      <w:r>
        <w:rPr>
          <w:noProof/>
          <w:color w:val="D7230D"/>
          <w:lang w:val="fr-FR"/>
        </w:rPr>
        <w:t>Assurance responsabilité civile</w:t>
      </w:r>
    </w:p>
    <w:p w:rsidR="006F6279" w:rsidRDefault="00902F85" w:rsidP="00902F85">
      <w:pPr>
        <w:pStyle w:val="Titre1"/>
        <w:rPr>
          <w:noProof/>
          <w:lang w:val="fr-FR"/>
        </w:rPr>
      </w:pPr>
      <w:r>
        <w:rPr>
          <w:noProof/>
          <w:lang w:val="fr-FR"/>
        </w:rPr>
        <w:t>ECHEANCIER</w:t>
      </w:r>
    </w:p>
    <w:p w:rsidR="00BE0652" w:rsidRDefault="00E23D1F" w:rsidP="00902F85">
      <w:pPr>
        <w:pStyle w:val="Paragraphedeliste"/>
        <w:ind w:left="0"/>
        <w:rPr>
          <w:noProof/>
          <w:color w:val="D7230D"/>
          <w:lang w:val="fr-FR"/>
        </w:rPr>
      </w:pPr>
      <w:r w:rsidRPr="00BC2DEB">
        <w:rPr>
          <w:b/>
          <w:noProof/>
          <w:color w:val="D7230D"/>
          <w:lang w:val="fr-FR"/>
        </w:rPr>
        <w:t xml:space="preserve">Fin </w:t>
      </w:r>
      <w:r w:rsidR="00BE0652" w:rsidRPr="00BC2DEB">
        <w:rPr>
          <w:b/>
          <w:noProof/>
          <w:color w:val="D7230D"/>
          <w:lang w:val="fr-FR"/>
        </w:rPr>
        <w:t>janvier 2019</w:t>
      </w:r>
      <w:r w:rsidR="00BE0652">
        <w:rPr>
          <w:noProof/>
          <w:color w:val="D7230D"/>
          <w:lang w:val="fr-FR"/>
        </w:rPr>
        <w:t xml:space="preserve"> : </w:t>
      </w:r>
      <w:r>
        <w:rPr>
          <w:noProof/>
          <w:color w:val="D7230D"/>
          <w:lang w:val="fr-FR"/>
        </w:rPr>
        <w:t xml:space="preserve">Lancement appel à projet et </w:t>
      </w:r>
      <w:r w:rsidR="00BE0652">
        <w:rPr>
          <w:noProof/>
          <w:color w:val="D7230D"/>
          <w:lang w:val="fr-FR"/>
        </w:rPr>
        <w:t>information du dispositif (comment remplir les dossiers-devis)</w:t>
      </w:r>
    </w:p>
    <w:p w:rsidR="006F6279" w:rsidRDefault="00E23D1F" w:rsidP="00902F85">
      <w:pPr>
        <w:pStyle w:val="Paragraphedeliste"/>
        <w:ind w:left="0"/>
        <w:rPr>
          <w:noProof/>
          <w:color w:val="D7230D"/>
          <w:lang w:val="fr-FR"/>
        </w:rPr>
      </w:pPr>
      <w:r>
        <w:rPr>
          <w:b/>
          <w:noProof/>
          <w:color w:val="D7230D"/>
          <w:lang w:val="fr-FR"/>
        </w:rPr>
        <w:t xml:space="preserve">Fin </w:t>
      </w:r>
      <w:r w:rsidRPr="00BC2DEB">
        <w:rPr>
          <w:b/>
          <w:noProof/>
          <w:color w:val="D7230D"/>
          <w:lang w:val="fr-FR"/>
        </w:rPr>
        <w:t xml:space="preserve">Février </w:t>
      </w:r>
      <w:r w:rsidR="00902F85" w:rsidRPr="00BC2DEB">
        <w:rPr>
          <w:b/>
          <w:noProof/>
          <w:color w:val="D7230D"/>
          <w:lang w:val="fr-FR"/>
        </w:rPr>
        <w:t>2019</w:t>
      </w:r>
      <w:r w:rsidR="00902F85">
        <w:rPr>
          <w:noProof/>
          <w:color w:val="D7230D"/>
          <w:lang w:val="fr-FR"/>
        </w:rPr>
        <w:t xml:space="preserve"> : </w:t>
      </w:r>
      <w:r w:rsidR="00BE0652">
        <w:rPr>
          <w:noProof/>
          <w:color w:val="D7230D"/>
          <w:lang w:val="fr-FR"/>
        </w:rPr>
        <w:t xml:space="preserve">Fin de </w:t>
      </w:r>
      <w:r w:rsidR="00902F85">
        <w:rPr>
          <w:noProof/>
          <w:color w:val="D7230D"/>
          <w:lang w:val="fr-FR"/>
        </w:rPr>
        <w:t>Dépôt des dossier d’Appel à Projets</w:t>
      </w:r>
    </w:p>
    <w:p w:rsidR="00902F85" w:rsidRDefault="00E23D1F" w:rsidP="00902F85">
      <w:pPr>
        <w:pStyle w:val="Paragraphedeliste"/>
        <w:ind w:left="0"/>
        <w:rPr>
          <w:noProof/>
          <w:color w:val="D7230D"/>
          <w:lang w:val="fr-FR"/>
        </w:rPr>
      </w:pPr>
      <w:r>
        <w:rPr>
          <w:b/>
          <w:noProof/>
          <w:color w:val="D7230D"/>
          <w:lang w:val="fr-FR"/>
        </w:rPr>
        <w:t xml:space="preserve">Début </w:t>
      </w:r>
      <w:r w:rsidRPr="00BC2DEB">
        <w:rPr>
          <w:b/>
          <w:noProof/>
          <w:color w:val="D7230D"/>
          <w:lang w:val="fr-FR"/>
        </w:rPr>
        <w:t xml:space="preserve">Mars </w:t>
      </w:r>
      <w:r w:rsidR="00902F85" w:rsidRPr="00BC2DEB">
        <w:rPr>
          <w:b/>
          <w:noProof/>
          <w:color w:val="D7230D"/>
          <w:lang w:val="fr-FR"/>
        </w:rPr>
        <w:t>2019</w:t>
      </w:r>
      <w:r w:rsidR="00902F85">
        <w:rPr>
          <w:noProof/>
          <w:color w:val="D7230D"/>
          <w:lang w:val="fr-FR"/>
        </w:rPr>
        <w:t> : Commission de validation des dossiers et des montants</w:t>
      </w:r>
    </w:p>
    <w:p w:rsidR="00BE0652" w:rsidRDefault="00E23D1F" w:rsidP="00902F85">
      <w:pPr>
        <w:pStyle w:val="Paragraphedeliste"/>
        <w:ind w:left="0"/>
        <w:rPr>
          <w:noProof/>
          <w:color w:val="D7230D"/>
          <w:lang w:val="fr-FR"/>
        </w:rPr>
      </w:pPr>
      <w:r>
        <w:rPr>
          <w:b/>
          <w:noProof/>
          <w:color w:val="D7230D"/>
          <w:lang w:val="fr-FR"/>
        </w:rPr>
        <w:t xml:space="preserve">Fin Mars </w:t>
      </w:r>
      <w:r w:rsidR="00BE0652" w:rsidRPr="00BC2DEB">
        <w:rPr>
          <w:b/>
          <w:noProof/>
          <w:color w:val="D7230D"/>
          <w:lang w:val="fr-FR"/>
        </w:rPr>
        <w:t>2019</w:t>
      </w:r>
      <w:r w:rsidR="00BE0652">
        <w:rPr>
          <w:noProof/>
          <w:color w:val="D7230D"/>
          <w:lang w:val="fr-FR"/>
        </w:rPr>
        <w:t> : Réunion de concertation-Mise en place des planning-Signature des conventions et des lettres de commandes</w:t>
      </w:r>
    </w:p>
    <w:p w:rsidR="00BE0652" w:rsidRDefault="00E23D1F" w:rsidP="00902F85">
      <w:pPr>
        <w:pStyle w:val="Paragraphedeliste"/>
        <w:ind w:left="0"/>
        <w:rPr>
          <w:noProof/>
          <w:color w:val="D7230D"/>
          <w:lang w:val="fr-FR"/>
        </w:rPr>
      </w:pPr>
      <w:r>
        <w:rPr>
          <w:b/>
          <w:noProof/>
          <w:color w:val="D7230D"/>
          <w:lang w:val="fr-FR"/>
        </w:rPr>
        <w:t xml:space="preserve">18 </w:t>
      </w:r>
      <w:r w:rsidR="00431EAE">
        <w:rPr>
          <w:b/>
          <w:noProof/>
          <w:color w:val="D7230D"/>
          <w:lang w:val="fr-FR"/>
        </w:rPr>
        <w:t xml:space="preserve">Avril-4 Mai </w:t>
      </w:r>
      <w:r w:rsidR="00BE0652" w:rsidRPr="00BC2DEB">
        <w:rPr>
          <w:b/>
          <w:noProof/>
          <w:color w:val="D7230D"/>
          <w:lang w:val="fr-FR"/>
        </w:rPr>
        <w:t>2019</w:t>
      </w:r>
      <w:r w:rsidR="00BE0652">
        <w:rPr>
          <w:noProof/>
          <w:color w:val="D7230D"/>
          <w:lang w:val="fr-FR"/>
        </w:rPr>
        <w:t> : Phase opérationnelle</w:t>
      </w:r>
      <w:r w:rsidR="00431EAE">
        <w:rPr>
          <w:noProof/>
          <w:color w:val="D7230D"/>
          <w:lang w:val="fr-FR"/>
        </w:rPr>
        <w:t xml:space="preserve"> 1</w:t>
      </w:r>
    </w:p>
    <w:p w:rsidR="00431EAE" w:rsidRDefault="00431EAE" w:rsidP="00431EAE">
      <w:pPr>
        <w:pStyle w:val="Paragraphedeliste"/>
        <w:ind w:left="0"/>
        <w:rPr>
          <w:noProof/>
          <w:color w:val="D7230D"/>
          <w:lang w:val="fr-FR"/>
        </w:rPr>
      </w:pPr>
      <w:r>
        <w:rPr>
          <w:b/>
          <w:noProof/>
          <w:color w:val="D7230D"/>
          <w:lang w:val="fr-FR"/>
        </w:rPr>
        <w:t>8</w:t>
      </w:r>
      <w:r>
        <w:rPr>
          <w:b/>
          <w:noProof/>
          <w:color w:val="D7230D"/>
          <w:lang w:val="fr-FR"/>
        </w:rPr>
        <w:t xml:space="preserve"> </w:t>
      </w:r>
      <w:r>
        <w:rPr>
          <w:b/>
          <w:noProof/>
          <w:color w:val="D7230D"/>
          <w:lang w:val="fr-FR"/>
        </w:rPr>
        <w:t>juillet-23 Août</w:t>
      </w:r>
      <w:r w:rsidRPr="00BC2DEB">
        <w:rPr>
          <w:b/>
          <w:noProof/>
          <w:color w:val="D7230D"/>
          <w:lang w:val="fr-FR"/>
        </w:rPr>
        <w:t xml:space="preserve"> 2019</w:t>
      </w:r>
      <w:r>
        <w:rPr>
          <w:noProof/>
          <w:color w:val="D7230D"/>
          <w:lang w:val="fr-FR"/>
        </w:rPr>
        <w:t> : Phase opérationnelle</w:t>
      </w:r>
      <w:r>
        <w:rPr>
          <w:noProof/>
          <w:color w:val="D7230D"/>
          <w:lang w:val="fr-FR"/>
        </w:rPr>
        <w:t xml:space="preserve"> 2</w:t>
      </w:r>
    </w:p>
    <w:p w:rsidR="00431EAE" w:rsidRDefault="00431EAE" w:rsidP="00431EAE">
      <w:pPr>
        <w:pStyle w:val="Paragraphedeliste"/>
        <w:ind w:left="0"/>
        <w:rPr>
          <w:noProof/>
          <w:color w:val="D7230D"/>
          <w:lang w:val="fr-FR"/>
        </w:rPr>
      </w:pPr>
      <w:r>
        <w:rPr>
          <w:b/>
          <w:noProof/>
          <w:color w:val="D7230D"/>
          <w:lang w:val="fr-FR"/>
        </w:rPr>
        <w:t xml:space="preserve">19 octobre-31 Octobre </w:t>
      </w:r>
      <w:r w:rsidRPr="00BC2DEB">
        <w:rPr>
          <w:b/>
          <w:noProof/>
          <w:color w:val="D7230D"/>
          <w:lang w:val="fr-FR"/>
        </w:rPr>
        <w:t xml:space="preserve"> 2019</w:t>
      </w:r>
      <w:r>
        <w:rPr>
          <w:noProof/>
          <w:color w:val="D7230D"/>
          <w:lang w:val="fr-FR"/>
        </w:rPr>
        <w:t> : Phase opérationnelle</w:t>
      </w:r>
      <w:r>
        <w:rPr>
          <w:noProof/>
          <w:color w:val="D7230D"/>
          <w:lang w:val="fr-FR"/>
        </w:rPr>
        <w:t xml:space="preserve"> 3</w:t>
      </w:r>
    </w:p>
    <w:p w:rsidR="00431EAE" w:rsidRDefault="00431EAE" w:rsidP="00902F85">
      <w:pPr>
        <w:pStyle w:val="Paragraphedeliste"/>
        <w:ind w:left="0"/>
        <w:rPr>
          <w:noProof/>
          <w:color w:val="D7230D"/>
          <w:lang w:val="fr-FR"/>
        </w:rPr>
      </w:pPr>
    </w:p>
    <w:p w:rsidR="00BE0652" w:rsidRDefault="00BE0652" w:rsidP="00902F85">
      <w:pPr>
        <w:pStyle w:val="Paragraphedeliste"/>
        <w:ind w:left="0"/>
        <w:rPr>
          <w:noProof/>
          <w:color w:val="D7230D"/>
          <w:lang w:val="fr-FR"/>
        </w:rPr>
      </w:pPr>
    </w:p>
    <w:p w:rsidR="00902F85" w:rsidRDefault="00902F85" w:rsidP="00902F85">
      <w:pPr>
        <w:pStyle w:val="Paragraphedeliste"/>
        <w:ind w:left="0"/>
        <w:rPr>
          <w:noProof/>
          <w:color w:val="D7230D"/>
          <w:lang w:val="fr-FR"/>
        </w:rPr>
      </w:pPr>
    </w:p>
    <w:p w:rsidR="006F6279" w:rsidRPr="00BE0652" w:rsidRDefault="002A66FF" w:rsidP="00BE0652">
      <w:pPr>
        <w:spacing w:after="0" w:line="240" w:lineRule="auto"/>
        <w:rPr>
          <w:b/>
          <w:bCs/>
          <w:caps/>
          <w:color w:val="1F4E79"/>
          <w:sz w:val="28"/>
          <w:szCs w:val="28"/>
        </w:rPr>
      </w:pPr>
      <w:r>
        <w:rPr>
          <w:rStyle w:val="Titre1Car"/>
        </w:rPr>
        <w:br w:type="page"/>
      </w:r>
      <w:r w:rsidR="006F6279" w:rsidRPr="002A66FF">
        <w:rPr>
          <w:rStyle w:val="Titre1Car"/>
        </w:rPr>
        <w:lastRenderedPageBreak/>
        <w:t>Les quartiers prioritaires concernés</w:t>
      </w:r>
      <w:r w:rsidRPr="002A66FF">
        <w:rPr>
          <w:rStyle w:val="Titre1Car"/>
        </w:rPr>
        <w:t> ET</w:t>
      </w:r>
      <w:r w:rsidR="006F6279" w:rsidRPr="002A66FF">
        <w:rPr>
          <w:rStyle w:val="Titre1Car"/>
        </w:rPr>
        <w:t xml:space="preserve"> infrastructures </w:t>
      </w:r>
      <w:r w:rsidRPr="002A66FF">
        <w:rPr>
          <w:rStyle w:val="Titre1Car"/>
        </w:rPr>
        <w:t>DISPONIBLES:</w:t>
      </w:r>
    </w:p>
    <w:p w:rsidR="006F6279" w:rsidRPr="006F6279" w:rsidRDefault="006F6279" w:rsidP="00BC2DEB">
      <w:pPr>
        <w:pStyle w:val="Paragraphedeliste"/>
        <w:numPr>
          <w:ilvl w:val="0"/>
          <w:numId w:val="9"/>
        </w:numPr>
        <w:spacing w:after="0" w:line="240" w:lineRule="auto"/>
        <w:ind w:left="142"/>
        <w:contextualSpacing w:val="0"/>
        <w:jc w:val="both"/>
        <w:rPr>
          <w:rFonts w:ascii="Times New Roman" w:hAnsi="Times New Roman"/>
          <w:b/>
          <w:color w:val="auto"/>
          <w:sz w:val="22"/>
          <w:szCs w:val="22"/>
          <w:lang w:val="fr-FR"/>
        </w:rPr>
      </w:pPr>
      <w:r w:rsidRPr="006F6279">
        <w:rPr>
          <w:rFonts w:ascii="Times New Roman" w:hAnsi="Times New Roman"/>
          <w:b/>
          <w:color w:val="auto"/>
          <w:sz w:val="22"/>
          <w:szCs w:val="22"/>
          <w:lang w:val="fr-FR"/>
        </w:rPr>
        <w:t>Balata et Cotonnières –Ouest : 1 plateau sportif (cotonnière), 1</w:t>
      </w:r>
      <w:r w:rsidR="00BC2DEB">
        <w:rPr>
          <w:rFonts w:ascii="Times New Roman" w:hAnsi="Times New Roman"/>
          <w:b/>
          <w:color w:val="auto"/>
          <w:sz w:val="22"/>
          <w:szCs w:val="22"/>
          <w:lang w:val="fr-FR"/>
        </w:rPr>
        <w:t xml:space="preserve"> terrain de foot, 1 foot multisports et  de basket (abriba)</w:t>
      </w:r>
      <w:r w:rsidRPr="006F6279">
        <w:rPr>
          <w:rFonts w:ascii="Times New Roman" w:hAnsi="Times New Roman"/>
          <w:b/>
          <w:color w:val="auto"/>
          <w:sz w:val="22"/>
          <w:szCs w:val="22"/>
          <w:lang w:val="fr-FR"/>
        </w:rPr>
        <w:t xml:space="preserve">, plateau sportif/gymnase lycée balata </w:t>
      </w:r>
    </w:p>
    <w:p w:rsidR="006F6279" w:rsidRPr="00BC2DEB" w:rsidRDefault="006F6279" w:rsidP="00BE2FDD">
      <w:pPr>
        <w:pStyle w:val="Paragraphedeliste"/>
        <w:numPr>
          <w:ilvl w:val="0"/>
          <w:numId w:val="9"/>
        </w:numPr>
        <w:spacing w:after="0" w:line="240" w:lineRule="auto"/>
        <w:ind w:left="142"/>
        <w:contextualSpacing w:val="0"/>
        <w:jc w:val="both"/>
        <w:rPr>
          <w:rFonts w:ascii="Times New Roman" w:hAnsi="Times New Roman"/>
          <w:b/>
          <w:color w:val="auto"/>
          <w:sz w:val="22"/>
          <w:szCs w:val="22"/>
          <w:lang w:val="fr-FR"/>
        </w:rPr>
      </w:pPr>
      <w:r w:rsidRPr="00BC2DEB">
        <w:rPr>
          <w:rFonts w:ascii="Times New Roman" w:hAnsi="Times New Roman"/>
          <w:b/>
          <w:color w:val="auto"/>
          <w:sz w:val="22"/>
          <w:szCs w:val="22"/>
          <w:lang w:val="fr-FR"/>
        </w:rPr>
        <w:t>Cogneau-Lamirande : 2 plateaux sportifs, groupes scolaires Bellony et Rhumerie, Concorde / Ste Rose de Lima : 1 plateau sportif  et un LCR ( concorde ) , un terrain de football et un local ( Ste Rose de Lima)</w:t>
      </w:r>
      <w:r w:rsidR="00BC2DEB" w:rsidRPr="00BC2DEB">
        <w:rPr>
          <w:rFonts w:ascii="Times New Roman" w:hAnsi="Times New Roman"/>
          <w:b/>
          <w:color w:val="auto"/>
          <w:sz w:val="22"/>
          <w:szCs w:val="22"/>
          <w:lang w:val="fr-FR"/>
        </w:rPr>
        <w:t>, 1 Ecole primaire/maternelle</w:t>
      </w:r>
    </w:p>
    <w:p w:rsidR="006F6279" w:rsidRPr="006F6279" w:rsidRDefault="006F6279" w:rsidP="00BC2DEB">
      <w:pPr>
        <w:pStyle w:val="Paragraphedeliste"/>
        <w:numPr>
          <w:ilvl w:val="0"/>
          <w:numId w:val="9"/>
        </w:numPr>
        <w:spacing w:after="0" w:line="240" w:lineRule="auto"/>
        <w:ind w:left="142"/>
        <w:contextualSpacing w:val="0"/>
        <w:jc w:val="both"/>
        <w:rPr>
          <w:rFonts w:ascii="Times New Roman" w:hAnsi="Times New Roman"/>
          <w:b/>
          <w:color w:val="auto"/>
          <w:sz w:val="22"/>
          <w:szCs w:val="22"/>
          <w:lang w:val="fr-FR"/>
        </w:rPr>
      </w:pPr>
      <w:r w:rsidRPr="006F6279">
        <w:rPr>
          <w:rFonts w:ascii="Times New Roman" w:hAnsi="Times New Roman"/>
          <w:b/>
          <w:color w:val="auto"/>
          <w:sz w:val="22"/>
          <w:szCs w:val="22"/>
          <w:lang w:val="fr-FR"/>
        </w:rPr>
        <w:t>Lari</w:t>
      </w:r>
      <w:r w:rsidR="00433F1A">
        <w:rPr>
          <w:rFonts w:ascii="Times New Roman" w:hAnsi="Times New Roman"/>
          <w:b/>
          <w:color w:val="auto"/>
          <w:sz w:val="22"/>
          <w:szCs w:val="22"/>
          <w:lang w:val="fr-FR"/>
        </w:rPr>
        <w:t>vot : un LCR et un skate parc (</w:t>
      </w:r>
      <w:r w:rsidRPr="006F6279">
        <w:rPr>
          <w:rFonts w:ascii="Times New Roman" w:hAnsi="Times New Roman"/>
          <w:b/>
          <w:color w:val="auto"/>
          <w:sz w:val="22"/>
          <w:szCs w:val="22"/>
          <w:lang w:val="fr-FR"/>
        </w:rPr>
        <w:t>Zénith) , un plateau</w:t>
      </w:r>
      <w:r w:rsidR="00433F1A">
        <w:rPr>
          <w:rFonts w:ascii="Times New Roman" w:hAnsi="Times New Roman"/>
          <w:b/>
          <w:color w:val="auto"/>
          <w:sz w:val="22"/>
          <w:szCs w:val="22"/>
          <w:lang w:val="fr-FR"/>
        </w:rPr>
        <w:t xml:space="preserve"> sportif (</w:t>
      </w:r>
      <w:r w:rsidRPr="006F6279">
        <w:rPr>
          <w:rFonts w:ascii="Times New Roman" w:hAnsi="Times New Roman"/>
          <w:b/>
          <w:color w:val="auto"/>
          <w:sz w:val="22"/>
          <w:szCs w:val="22"/>
          <w:lang w:val="fr-FR"/>
        </w:rPr>
        <w:t>Larivot- en face école de musique)</w:t>
      </w:r>
    </w:p>
    <w:p w:rsidR="006F6279" w:rsidRDefault="00BC2DEB" w:rsidP="00BC2DEB">
      <w:pPr>
        <w:pStyle w:val="Paragraphedeliste"/>
        <w:jc w:val="center"/>
        <w:rPr>
          <w:rFonts w:ascii="Times New Roman" w:hAnsi="Times New Roman"/>
          <w:b/>
          <w:noProof/>
          <w:color w:val="auto"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A03554A" wp14:editId="473780D8">
            <wp:extent cx="5318042" cy="7496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709" t="22460" r="29968" b="4066"/>
                    <a:stretch/>
                  </pic:blipFill>
                  <pic:spPr bwMode="auto">
                    <a:xfrm>
                      <a:off x="0" y="0"/>
                      <a:ext cx="5334021" cy="751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EB" w:rsidRPr="003E2A52" w:rsidRDefault="0098672C" w:rsidP="003E2A52">
      <w:pPr>
        <w:spacing w:after="0" w:line="240" w:lineRule="auto"/>
        <w:rPr>
          <w:rFonts w:ascii="Times New Roman" w:eastAsia="Times New Roman" w:hAnsi="Times New Roman"/>
          <w:b/>
          <w:color w:val="auto"/>
          <w:sz w:val="24"/>
          <w:szCs w:val="24"/>
          <w:u w:val="single"/>
          <w:lang w:val="fr-FR" w:eastAsia="fr-FR"/>
        </w:rPr>
      </w:pPr>
      <w:r>
        <w:rPr>
          <w:b/>
          <w:bCs/>
          <w:caps/>
          <w:noProof/>
          <w:color w:val="1F4E79"/>
          <w:sz w:val="28"/>
          <w:szCs w:val="2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340995</wp:posOffset>
                </wp:positionV>
                <wp:extent cx="1857375" cy="5810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856" w:rsidRPr="003E2A52" w:rsidRDefault="0098672C" w:rsidP="00A37856">
                            <w:pPr>
                              <w:spacing w:after="0" w:line="240" w:lineRule="auto"/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PIDEG : 27/04 </w:t>
                            </w:r>
                            <w:r w:rsidRPr="003E2A52"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Larivot</w:t>
                            </w:r>
                            <w:r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:17/08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60.5pt;margin-top:26.85pt;width:146.25pt;height:45.7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" filled="f" stroked="f" strokeweight=".5pt">
                <v:textbox>
                  <w:txbxContent>
                    <w:p w:rsidR="00A37856" w:rsidRPr="003E2A52" w:rsidRDefault="0098672C" w:rsidP="00A37856">
                      <w:pPr>
                        <w:spacing w:after="0" w:line="240" w:lineRule="auto"/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PIDEG : 27/04 </w:t>
                      </w:r>
                      <w:r w:rsidRPr="003E2A52"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Larivot</w:t>
                      </w:r>
                      <w:r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:17/08</w:t>
                      </w:r>
                    </w:p>
                  </w:txbxContent>
                </v:textbox>
              </v:shape>
            </w:pict>
          </mc:Fallback>
        </mc:AlternateContent>
      </w:r>
      <w:r w:rsidR="00A37856" w:rsidRP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6AE8AAA" wp14:editId="110A72C1">
                <wp:simplePos x="0" y="0"/>
                <wp:positionH relativeFrom="column">
                  <wp:posOffset>5581650</wp:posOffset>
                </wp:positionH>
                <wp:positionV relativeFrom="paragraph">
                  <wp:posOffset>1150620</wp:posOffset>
                </wp:positionV>
                <wp:extent cx="1190625" cy="4191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A52" w:rsidRPr="003E2A52" w:rsidRDefault="003E2A52" w:rsidP="003E2A52">
                            <w:pP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52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Maya</w:t>
                            </w:r>
                            <w:r w:rsidR="00A37856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26/10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E8AAA" id="Zone de texte 9" o:spid="_x0000_s1027" type="#_x0000_t202" style="position:absolute;margin-left:439.5pt;margin-top:90.6pt;width:93.75pt;height:33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" filled="f" stroked="f" strokeweight=".5pt">
                <v:textbox>
                  <w:txbxContent>
                    <w:p w:rsidR="003E2A52" w:rsidRPr="003E2A52" w:rsidRDefault="003E2A52" w:rsidP="003E2A52">
                      <w:pPr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52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Maya</w:t>
                      </w:r>
                      <w:r w:rsidR="00A37856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26/10</w:t>
                      </w:r>
                    </w:p>
                  </w:txbxContent>
                </v:textbox>
              </v:shape>
            </w:pict>
          </mc:Fallback>
        </mc:AlternateContent>
      </w:r>
      <w:r w:rsidR="00A37856" w:rsidRPr="00A37856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369167" wp14:editId="5374D42A">
                <wp:simplePos x="0" y="0"/>
                <wp:positionH relativeFrom="column">
                  <wp:posOffset>0</wp:posOffset>
                </wp:positionH>
                <wp:positionV relativeFrom="paragraph">
                  <wp:posOffset>1541146</wp:posOffset>
                </wp:positionV>
                <wp:extent cx="1466850" cy="4000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7856" w:rsidRPr="00A37856" w:rsidRDefault="00A37856" w:rsidP="00A37856">
                            <w:pPr>
                              <w:spacing w:after="0" w:line="240" w:lineRule="auto"/>
                              <w:rPr>
                                <w:color w:val="FE54D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856">
                              <w:rPr>
                                <w:color w:val="FE54D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Balata: </w:t>
                            </w:r>
                            <w:r>
                              <w:rPr>
                                <w:color w:val="FE54D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27/07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9167" id="Zone de texte 20" o:spid="_x0000_s1028" type="#_x0000_t202" style="position:absolute;margin-left:0;margin-top:121.35pt;width:115.5pt;height:3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" filled="f" stroked="f" strokeweight=".5pt">
                <v:textbox>
                  <w:txbxContent>
                    <w:p w:rsidR="00A37856" w:rsidRPr="00A37856" w:rsidRDefault="00A37856" w:rsidP="00A37856">
                      <w:pPr>
                        <w:spacing w:after="0" w:line="240" w:lineRule="auto"/>
                        <w:rPr>
                          <w:color w:val="FE54D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7856">
                        <w:rPr>
                          <w:color w:val="FE54D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Balata: </w:t>
                      </w:r>
                      <w:r>
                        <w:rPr>
                          <w:color w:val="FE54D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27/07</w:t>
                      </w:r>
                    </w:p>
                  </w:txbxContent>
                </v:textbox>
              </v:shape>
            </w:pict>
          </mc:Fallback>
        </mc:AlternateContent>
      </w:r>
      <w:r w:rsidR="00A37856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4B6B9B" wp14:editId="016C1937">
                <wp:simplePos x="0" y="0"/>
                <wp:positionH relativeFrom="column">
                  <wp:posOffset>1181100</wp:posOffset>
                </wp:positionH>
                <wp:positionV relativeFrom="paragraph">
                  <wp:posOffset>1807845</wp:posOffset>
                </wp:positionV>
                <wp:extent cx="2286000" cy="180975"/>
                <wp:effectExtent l="0" t="0" r="57150" b="857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ED9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93pt;margin-top:142.35pt;width:180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" strokecolor="black [3213]" strokeweight="2pt">
                <v:stroke endarrow="block"/>
              </v:shape>
            </w:pict>
          </mc:Fallback>
        </mc:AlternateContent>
      </w:r>
      <w:r w:rsidR="00A37856" w:rsidRP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6AE8AAA" wp14:editId="110A72C1">
                <wp:simplePos x="0" y="0"/>
                <wp:positionH relativeFrom="column">
                  <wp:posOffset>276225</wp:posOffset>
                </wp:positionH>
                <wp:positionV relativeFrom="paragraph">
                  <wp:posOffset>4884419</wp:posOffset>
                </wp:positionV>
                <wp:extent cx="1047750" cy="5810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A52" w:rsidRDefault="003E2A52" w:rsidP="00A37856">
                            <w:pPr>
                              <w:spacing w:after="0" w:line="240" w:lineRule="auto"/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52"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Concorde</w:t>
                            </w:r>
                            <w:r w:rsidR="00A37856"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A37856" w:rsidRDefault="00A37856" w:rsidP="00A37856">
                            <w:pPr>
                              <w:spacing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3/08</w:t>
                            </w:r>
                          </w:p>
                          <w:p w:rsidR="00A37856" w:rsidRDefault="00A37856" w:rsidP="00A37856">
                            <w:pPr>
                              <w:spacing w:after="100" w:afterAutospacing="1" w:line="240" w:lineRule="auto"/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37856" w:rsidRPr="003E2A52" w:rsidRDefault="00A37856" w:rsidP="003E2A52">
                            <w:pPr>
                              <w:rPr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8AAA" id="Zone de texte 10" o:spid="_x0000_s1029" type="#_x0000_t202" style="position:absolute;margin-left:21.75pt;margin-top:384.6pt;width:82.5pt;height:45.7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" filled="f" stroked="f" strokeweight=".5pt">
                <v:textbox>
                  <w:txbxContent>
                    <w:p w:rsidR="003E2A52" w:rsidRDefault="003E2A52" w:rsidP="00A37856">
                      <w:pPr>
                        <w:spacing w:after="0" w:line="240" w:lineRule="auto"/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52"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Concorde</w:t>
                      </w:r>
                      <w:r w:rsidR="00A37856"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A37856" w:rsidRDefault="00A37856" w:rsidP="00A37856">
                      <w:pPr>
                        <w:spacing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3/08</w:t>
                      </w:r>
                    </w:p>
                    <w:p w:rsidR="00A37856" w:rsidRDefault="00A37856" w:rsidP="00A37856">
                      <w:pPr>
                        <w:spacing w:after="100" w:afterAutospacing="1" w:line="240" w:lineRule="auto"/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37856" w:rsidRPr="003E2A52" w:rsidRDefault="00A37856" w:rsidP="003E2A52">
                      <w:pPr>
                        <w:rPr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856" w:rsidRP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5536E" wp14:editId="594E844B">
                <wp:simplePos x="0" y="0"/>
                <wp:positionH relativeFrom="column">
                  <wp:posOffset>4638675</wp:posOffset>
                </wp:positionH>
                <wp:positionV relativeFrom="paragraph">
                  <wp:posOffset>6665595</wp:posOffset>
                </wp:positionV>
                <wp:extent cx="1943100" cy="6096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A52" w:rsidRDefault="003E2A52" w:rsidP="00A37856">
                            <w:pPr>
                              <w:spacing w:after="0" w:line="240" w:lineRule="auto"/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52"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Sainte-Rose de Lima</w:t>
                            </w:r>
                            <w:r w:rsidR="00A37856"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A37856" w:rsidRPr="003E2A52" w:rsidRDefault="00A37856" w:rsidP="00A37856">
                            <w:pPr>
                              <w:spacing w:after="0" w:line="240" w:lineRule="auto"/>
                              <w:jc w:val="center"/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4/05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536E" id="Zone de texte 12" o:spid="_x0000_s1030" type="#_x0000_t202" style="position:absolute;margin-left:365.25pt;margin-top:524.85pt;width:153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" filled="f" stroked="f" strokeweight=".5pt">
                <v:textbox>
                  <w:txbxContent>
                    <w:p w:rsidR="003E2A52" w:rsidRDefault="003E2A52" w:rsidP="00A37856">
                      <w:pPr>
                        <w:spacing w:after="0" w:line="240" w:lineRule="auto"/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52"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Sainte-Rose de Lima</w:t>
                      </w:r>
                      <w:r w:rsidR="00A37856"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A37856" w:rsidRPr="003E2A52" w:rsidRDefault="00A37856" w:rsidP="00A37856">
                      <w:pPr>
                        <w:spacing w:after="0" w:line="240" w:lineRule="auto"/>
                        <w:jc w:val="center"/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4/05</w:t>
                      </w:r>
                    </w:p>
                  </w:txbxContent>
                </v:textbox>
              </v:shape>
            </w:pict>
          </mc:Fallback>
        </mc:AlternateContent>
      </w:r>
      <w:r w:rsidR="00A37856" w:rsidRP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AE8AAA" wp14:editId="110A72C1">
                <wp:simplePos x="0" y="0"/>
                <wp:positionH relativeFrom="column">
                  <wp:posOffset>4533900</wp:posOffset>
                </wp:positionH>
                <wp:positionV relativeFrom="paragraph">
                  <wp:posOffset>7475220</wp:posOffset>
                </wp:positionV>
                <wp:extent cx="1047750" cy="5905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A52" w:rsidRPr="003E2A52" w:rsidRDefault="003E2A52" w:rsidP="00A37856">
                            <w:pPr>
                              <w:jc w:val="center"/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52"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Stoupan</w:t>
                            </w:r>
                            <w:r w:rsidR="00A37856">
                              <w:rPr>
                                <w:color w:val="948A54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20/07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8AAA" id="Zone de texte 11" o:spid="_x0000_s1031" type="#_x0000_t202" style="position:absolute;margin-left:357pt;margin-top:588.6pt;width:82.5pt;height:4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" filled="f" stroked="f" strokeweight=".5pt">
                <v:textbox>
                  <w:txbxContent>
                    <w:p w:rsidR="003E2A52" w:rsidRPr="003E2A52" w:rsidRDefault="003E2A52" w:rsidP="00A37856">
                      <w:pPr>
                        <w:jc w:val="center"/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52"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Stoupan</w:t>
                      </w:r>
                      <w:r w:rsidR="00A37856">
                        <w:rPr>
                          <w:color w:val="948A54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20/07</w:t>
                      </w:r>
                    </w:p>
                  </w:txbxContent>
                </v:textbox>
              </v:shape>
            </w:pict>
          </mc:Fallback>
        </mc:AlternateContent>
      </w:r>
      <w:r w:rsidR="00A37856" w:rsidRP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6AE8AAA" wp14:editId="110A72C1">
                <wp:simplePos x="0" y="0"/>
                <wp:positionH relativeFrom="column">
                  <wp:posOffset>4972050</wp:posOffset>
                </wp:positionH>
                <wp:positionV relativeFrom="paragraph">
                  <wp:posOffset>2131695</wp:posOffset>
                </wp:positionV>
                <wp:extent cx="1885950" cy="5905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A52" w:rsidRDefault="003E2A52" w:rsidP="00A37856">
                            <w:pPr>
                              <w:spacing w:after="0" w:line="240" w:lineRule="auto"/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52"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Cogneau-lamirande</w:t>
                            </w:r>
                            <w:r w:rsidR="00A37856"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A37856" w:rsidRPr="003E2A52" w:rsidRDefault="00A37856" w:rsidP="00A37856">
                            <w:pPr>
                              <w:spacing w:after="0" w:line="240" w:lineRule="auto"/>
                              <w:jc w:val="center"/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1F497D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13/07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8AAA" id="Zone de texte 8" o:spid="_x0000_s1032" type="#_x0000_t202" style="position:absolute;margin-left:391.5pt;margin-top:167.85pt;width:148.5pt;height:46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" filled="f" stroked="f" strokeweight=".5pt">
                <v:textbox>
                  <w:txbxContent>
                    <w:p w:rsidR="003E2A52" w:rsidRDefault="003E2A52" w:rsidP="00A37856">
                      <w:pPr>
                        <w:spacing w:after="0" w:line="240" w:lineRule="auto"/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52"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Cogneau-lamirande</w:t>
                      </w:r>
                      <w:r w:rsidR="00A37856"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A37856" w:rsidRPr="003E2A52" w:rsidRDefault="00A37856" w:rsidP="00A37856">
                      <w:pPr>
                        <w:spacing w:after="0" w:line="240" w:lineRule="auto"/>
                        <w:jc w:val="center"/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1F497D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13/07</w:t>
                      </w:r>
                    </w:p>
                  </w:txbxContent>
                </v:textbox>
              </v:shape>
            </w:pict>
          </mc:Fallback>
        </mc:AlternateContent>
      </w:r>
      <w:r w:rsidR="00A37856" w:rsidRP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6AE8AAA" wp14:editId="110A72C1">
                <wp:simplePos x="0" y="0"/>
                <wp:positionH relativeFrom="column">
                  <wp:posOffset>3990974</wp:posOffset>
                </wp:positionH>
                <wp:positionV relativeFrom="paragraph">
                  <wp:posOffset>531495</wp:posOffset>
                </wp:positionV>
                <wp:extent cx="1743075" cy="4191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A52" w:rsidRPr="003E2A52" w:rsidRDefault="003E2A52" w:rsidP="003E2A52">
                            <w:pPr>
                              <w:rPr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52">
                              <w:rPr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Cotonnière</w:t>
                            </w:r>
                            <w:r w:rsidR="00A37856">
                              <w:rPr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10/08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E8AAA" id="Zone de texte 7" o:spid="_x0000_s1033" type="#_x0000_t202" style="position:absolute;margin-left:314.25pt;margin-top:41.85pt;width:137.25pt;height:33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" filled="f" stroked="f" strokeweight=".5pt">
                <v:textbox>
                  <w:txbxContent>
                    <w:p w:rsidR="003E2A52" w:rsidRPr="003E2A52" w:rsidRDefault="003E2A52" w:rsidP="003E2A52">
                      <w:pPr>
                        <w:rPr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52">
                        <w:rPr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Cotonnière</w:t>
                      </w:r>
                      <w:r w:rsidR="00A37856">
                        <w:rPr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10/08</w:t>
                      </w:r>
                    </w:p>
                  </w:txbxContent>
                </v:textbox>
              </v:shape>
            </w:pict>
          </mc:Fallback>
        </mc:AlternateContent>
      </w:r>
      <w:r w:rsidR="00782773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E91E83" wp14:editId="37444602">
                <wp:simplePos x="0" y="0"/>
                <wp:positionH relativeFrom="column">
                  <wp:posOffset>3762375</wp:posOffset>
                </wp:positionH>
                <wp:positionV relativeFrom="paragraph">
                  <wp:posOffset>6608445</wp:posOffset>
                </wp:positionV>
                <wp:extent cx="914400" cy="933450"/>
                <wp:effectExtent l="38100" t="38100" r="19050" b="190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933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724D" id="Connecteur droit avec flèche 19" o:spid="_x0000_s1026" type="#_x0000_t32" style="position:absolute;margin-left:296.25pt;margin-top:520.35pt;width:1in;height:73.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" strokecolor="#938953 [1614]" strokeweight="2pt">
                <v:stroke endarrow="block"/>
              </v:shape>
            </w:pict>
          </mc:Fallback>
        </mc:AlternateContent>
      </w:r>
      <w:r w:rsidR="00782773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E91E83" wp14:editId="37444602">
                <wp:simplePos x="0" y="0"/>
                <wp:positionH relativeFrom="column">
                  <wp:posOffset>3705225</wp:posOffset>
                </wp:positionH>
                <wp:positionV relativeFrom="paragraph">
                  <wp:posOffset>4503420</wp:posOffset>
                </wp:positionV>
                <wp:extent cx="1276350" cy="2200275"/>
                <wp:effectExtent l="38100" t="38100" r="19050" b="285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0" cy="2200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25A7" id="Connecteur droit avec flèche 18" o:spid="_x0000_s1026" type="#_x0000_t32" style="position:absolute;margin-left:291.75pt;margin-top:354.6pt;width:100.5pt;height:173.2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" strokecolor="#938953 [1614]" strokeweight="2pt">
                <v:stroke endarrow="block"/>
              </v:shape>
            </w:pict>
          </mc:Fallback>
        </mc:AlternateContent>
      </w:r>
      <w:r w:rsidR="00782773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E91E83" wp14:editId="37444602">
                <wp:simplePos x="0" y="0"/>
                <wp:positionH relativeFrom="column">
                  <wp:posOffset>1181100</wp:posOffset>
                </wp:positionH>
                <wp:positionV relativeFrom="paragraph">
                  <wp:posOffset>4303395</wp:posOffset>
                </wp:positionV>
                <wp:extent cx="1847850" cy="752475"/>
                <wp:effectExtent l="0" t="38100" r="57150" b="2857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7524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8884" id="Connecteur droit avec flèche 17" o:spid="_x0000_s1026" type="#_x0000_t32" style="position:absolute;margin-left:93pt;margin-top:338.85pt;width:145.5pt;height:59.2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" strokecolor="#c00000" strokeweight="2pt">
                <v:stroke endarrow="block"/>
              </v:shape>
            </w:pict>
          </mc:Fallback>
        </mc:AlternateContent>
      </w:r>
      <w:r w:rsidR="00782773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E91E83" wp14:editId="37444602">
                <wp:simplePos x="0" y="0"/>
                <wp:positionH relativeFrom="column">
                  <wp:posOffset>3476626</wp:posOffset>
                </wp:positionH>
                <wp:positionV relativeFrom="paragraph">
                  <wp:posOffset>798194</wp:posOffset>
                </wp:positionV>
                <wp:extent cx="1085850" cy="1895475"/>
                <wp:effectExtent l="38100" t="0" r="19050" b="4762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18954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A873" id="Connecteur droit avec flèche 16" o:spid="_x0000_s1026" type="#_x0000_t32" style="position:absolute;margin-left:273.75pt;margin-top:62.85pt;width:85.5pt;height:149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" strokecolor="#e36c0a [2409]" strokeweight="2pt">
                <v:stroke endarrow="block"/>
              </v:shape>
            </w:pict>
          </mc:Fallback>
        </mc:AlternateContent>
      </w:r>
      <w:r w:rsidR="00782773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E91E83" wp14:editId="37444602">
                <wp:simplePos x="0" y="0"/>
                <wp:positionH relativeFrom="column">
                  <wp:posOffset>4591050</wp:posOffset>
                </wp:positionH>
                <wp:positionV relativeFrom="paragraph">
                  <wp:posOffset>2407920</wp:posOffset>
                </wp:positionV>
                <wp:extent cx="1057275" cy="238125"/>
                <wp:effectExtent l="38100" t="0" r="28575" b="857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2381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02B1" id="Connecteur droit avec flèche 15" o:spid="_x0000_s1026" type="#_x0000_t32" style="position:absolute;margin-left:361.5pt;margin-top:189.6pt;width:83.25pt;height:18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" strokecolor="#4a7ebb" strokeweight="2pt">
                <v:stroke endarrow="block"/>
              </v:shape>
            </w:pict>
          </mc:Fallback>
        </mc:AlternateContent>
      </w:r>
      <w:r w:rsidR="00782773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E91E83" wp14:editId="37444602">
                <wp:simplePos x="0" y="0"/>
                <wp:positionH relativeFrom="column">
                  <wp:posOffset>4476750</wp:posOffset>
                </wp:positionH>
                <wp:positionV relativeFrom="paragraph">
                  <wp:posOffset>1379219</wp:posOffset>
                </wp:positionV>
                <wp:extent cx="1276350" cy="1133475"/>
                <wp:effectExtent l="38100" t="0" r="19050" b="476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1334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5ED3" id="Connecteur droit avec flèche 14" o:spid="_x0000_s1026" type="#_x0000_t32" style="position:absolute;margin-left:352.5pt;margin-top:108.6pt;width:100.5pt;height:89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" strokecolor="#4a7ebb" strokeweight="2pt">
                <v:stroke endarrow="block"/>
              </v:shape>
            </w:pict>
          </mc:Fallback>
        </mc:AlternateContent>
      </w:r>
      <w:r w:rsidR="003E2A52">
        <w:rPr>
          <w:b/>
          <w:bCs/>
          <w:caps/>
          <w:noProof/>
          <w:color w:val="1F4E79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3028951</wp:posOffset>
                </wp:positionH>
                <wp:positionV relativeFrom="paragraph">
                  <wp:posOffset>817245</wp:posOffset>
                </wp:positionV>
                <wp:extent cx="381000" cy="371475"/>
                <wp:effectExtent l="0" t="0" r="57150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714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B3BE" id="Connecteur droit avec flèche 13" o:spid="_x0000_s1026" type="#_x0000_t32" style="position:absolute;margin-left:238.5pt;margin-top:64.35pt;width:30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" strokecolor="#4579b8 [3044]" strokeweight="2pt">
                <v:stroke endarrow="block"/>
              </v:shape>
            </w:pict>
          </mc:Fallback>
        </mc:AlternateContent>
      </w:r>
      <w:r w:rsidR="00BC2DEB" w:rsidRPr="00BC2DEB">
        <w:rPr>
          <w:rStyle w:val="Titre1Car"/>
          <w:lang w:val="fr-FR" w:eastAsia="fr-FR"/>
        </w:rPr>
        <w:t>Les lieux d’activités</w:t>
      </w:r>
      <w:r w:rsidR="00BC2DEB">
        <w:rPr>
          <w:rStyle w:val="Titre1Car"/>
          <w:lang w:val="fr-FR" w:eastAsia="fr-FR"/>
        </w:rPr>
        <w:t xml:space="preserve">  </w:t>
      </w:r>
      <w:r w:rsidR="00BC2DEB" w:rsidRPr="00BC2DEB">
        <w:rPr>
          <w:rStyle w:val="Titre1Car"/>
          <w:lang w:val="fr-FR" w:eastAsia="fr-FR"/>
        </w:rPr>
        <w:t>(</w:t>
      </w:r>
      <w:r w:rsidR="00BC2DEB">
        <w:rPr>
          <w:rStyle w:val="Titre1Car"/>
          <w:lang w:val="fr-FR" w:eastAsia="fr-FR"/>
        </w:rPr>
        <w:t>UN VILLAGE DU SPORT PAR</w:t>
      </w:r>
      <w:r w:rsidR="00BC2DEB" w:rsidRPr="00BC2DEB">
        <w:rPr>
          <w:rStyle w:val="Titre1Car"/>
          <w:lang w:val="fr-FR" w:eastAsia="fr-FR"/>
        </w:rPr>
        <w:t xml:space="preserve"> quartier</w:t>
      </w:r>
      <w:r w:rsidR="00C93F80">
        <w:rPr>
          <w:rStyle w:val="Titre1Car"/>
          <w:lang w:val="fr-FR" w:eastAsia="fr-FR"/>
        </w:rPr>
        <w:t xml:space="preserve"> </w:t>
      </w:r>
      <w:r w:rsidR="00BC2DEB" w:rsidRPr="00BC2DEB">
        <w:rPr>
          <w:rStyle w:val="Titre1Car"/>
          <w:lang w:val="fr-FR" w:eastAsia="fr-FR"/>
        </w:rPr>
        <w:t>)</w:t>
      </w:r>
      <w:r w:rsidR="00BC2DEB" w:rsidRPr="00BC2DEB">
        <w:rPr>
          <w:rFonts w:ascii="Times New Roman" w:eastAsia="Times New Roman" w:hAnsi="Times New Roman"/>
          <w:noProof/>
          <w:color w:val="auto"/>
          <w:sz w:val="24"/>
          <w:szCs w:val="24"/>
          <w:lang w:val="fr-FR" w:eastAsia="fr-FR"/>
        </w:rPr>
        <w:t xml:space="preserve"> </w:t>
      </w:r>
      <w:r w:rsidR="00BC2DEB" w:rsidRPr="00BC2DEB">
        <w:rPr>
          <w:rFonts w:ascii="Times New Roman" w:eastAsia="Times New Roman" w:hAnsi="Times New Roman"/>
          <w:b/>
          <w:noProof/>
          <w:color w:val="auto"/>
          <w:sz w:val="24"/>
          <w:szCs w:val="24"/>
          <w:u w:val="single"/>
          <w:lang w:val="fr-FR" w:eastAsia="fr-FR"/>
        </w:rPr>
        <w:drawing>
          <wp:inline distT="0" distB="0" distL="0" distR="0">
            <wp:extent cx="6116930" cy="8534400"/>
            <wp:effectExtent l="0" t="0" r="0" b="0"/>
            <wp:docPr id="2" name="Image 2" descr="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3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DEB" w:rsidRPr="003E2A52" w:rsidSect="00BC2DEB">
      <w:headerReference w:type="default" r:id="rId12"/>
      <w:pgSz w:w="12240" w:h="15840" w:code="1"/>
      <w:pgMar w:top="993" w:right="1183" w:bottom="851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586" w:rsidRDefault="00385586">
      <w:pPr>
        <w:spacing w:after="0" w:line="240" w:lineRule="auto"/>
      </w:pPr>
      <w:r>
        <w:separator/>
      </w:r>
    </w:p>
  </w:endnote>
  <w:endnote w:type="continuationSeparator" w:id="0">
    <w:p w:rsidR="00385586" w:rsidRDefault="00385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586" w:rsidRDefault="00385586">
      <w:pPr>
        <w:spacing w:after="0" w:line="240" w:lineRule="auto"/>
      </w:pPr>
      <w:r>
        <w:separator/>
      </w:r>
    </w:p>
  </w:footnote>
  <w:footnote w:type="continuationSeparator" w:id="0">
    <w:p w:rsidR="00385586" w:rsidRDefault="00385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771" w:rsidRDefault="000F5DC3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9144000</wp:posOffset>
              </wp:positionV>
              <wp:extent cx="339090" cy="310515"/>
              <wp:effectExtent l="0" t="0" r="3810" b="13335"/>
              <wp:wrapNone/>
              <wp:docPr id="22" name="Zone de texte 22" descr="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9090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53771" w:rsidRDefault="00D41FCF">
                          <w:pPr>
                            <w:pStyle w:val="Pieddepage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31EAE"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" o:spid="_x0000_s1034" type="#_x0000_t202" alt="Page number" style="position:absolute;margin-left:45pt;margin-top:10in;width:26.7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" filled="f" stroked="f" strokeweight=".5pt">
              <v:path arrowok="t"/>
              <v:textbox inset="0,0,0,0">
                <w:txbxContent>
                  <w:p w:rsidR="00C53771" w:rsidRDefault="00D41FCF">
                    <w:pPr>
                      <w:pStyle w:val="Pieddepage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31EAE"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B20A3B"/>
    <w:multiLevelType w:val="hybridMultilevel"/>
    <w:tmpl w:val="403C9F3A"/>
    <w:lvl w:ilvl="0" w:tplc="DF622CE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5B9BD5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3AA34AB9"/>
    <w:multiLevelType w:val="hybridMultilevel"/>
    <w:tmpl w:val="B4B05208"/>
    <w:lvl w:ilvl="0" w:tplc="621C64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A1BFA"/>
    <w:multiLevelType w:val="hybridMultilevel"/>
    <w:tmpl w:val="1C1CE8DE"/>
    <w:lvl w:ilvl="0" w:tplc="DF622CE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5B9BD5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4FF0F40"/>
    <w:multiLevelType w:val="hybridMultilevel"/>
    <w:tmpl w:val="C9CACE68"/>
    <w:lvl w:ilvl="0" w:tplc="073CD08A">
      <w:start w:val="1"/>
      <w:numFmt w:val="decimal"/>
      <w:lvlText w:val="%1)"/>
      <w:lvlJc w:val="left"/>
      <w:pPr>
        <w:ind w:left="720" w:hanging="360"/>
      </w:pPr>
      <w:rPr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E5D71"/>
    <w:multiLevelType w:val="hybridMultilevel"/>
    <w:tmpl w:val="BFBE56B6"/>
    <w:lvl w:ilvl="0" w:tplc="DF622CE6">
      <w:start w:val="1"/>
      <w:numFmt w:val="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54BC9"/>
    <w:multiLevelType w:val="hybridMultilevel"/>
    <w:tmpl w:val="1FA45244"/>
    <w:lvl w:ilvl="0" w:tplc="49885D64">
      <w:numFmt w:val="bullet"/>
      <w:lvlText w:val="-"/>
      <w:lvlJc w:val="left"/>
      <w:pPr>
        <w:ind w:left="720" w:hanging="360"/>
      </w:pPr>
      <w:rPr>
        <w:rFonts w:ascii="Arial" w:eastAsia="YouYu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B513E"/>
    <w:multiLevelType w:val="hybridMultilevel"/>
    <w:tmpl w:val="0172F34A"/>
    <w:lvl w:ilvl="0" w:tplc="DF622CE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5B9BD5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C3"/>
    <w:rsid w:val="000E497A"/>
    <w:rsid w:val="000F5DC3"/>
    <w:rsid w:val="00132BD5"/>
    <w:rsid w:val="001A0B52"/>
    <w:rsid w:val="001C5C9C"/>
    <w:rsid w:val="001D55BA"/>
    <w:rsid w:val="001E1879"/>
    <w:rsid w:val="00210D78"/>
    <w:rsid w:val="0023215D"/>
    <w:rsid w:val="002404AB"/>
    <w:rsid w:val="00245101"/>
    <w:rsid w:val="002A66FF"/>
    <w:rsid w:val="002E6166"/>
    <w:rsid w:val="0030014F"/>
    <w:rsid w:val="00314EA1"/>
    <w:rsid w:val="00343234"/>
    <w:rsid w:val="00355241"/>
    <w:rsid w:val="00361051"/>
    <w:rsid w:val="00385586"/>
    <w:rsid w:val="0039188A"/>
    <w:rsid w:val="00396AB6"/>
    <w:rsid w:val="003C27D1"/>
    <w:rsid w:val="003E2A52"/>
    <w:rsid w:val="00414512"/>
    <w:rsid w:val="00431EAE"/>
    <w:rsid w:val="00433F1A"/>
    <w:rsid w:val="00434B03"/>
    <w:rsid w:val="004537BD"/>
    <w:rsid w:val="004924C4"/>
    <w:rsid w:val="004D3310"/>
    <w:rsid w:val="00533DAE"/>
    <w:rsid w:val="005E2D62"/>
    <w:rsid w:val="005F34E8"/>
    <w:rsid w:val="00616FE0"/>
    <w:rsid w:val="00673B23"/>
    <w:rsid w:val="00676C24"/>
    <w:rsid w:val="006846C3"/>
    <w:rsid w:val="006F6279"/>
    <w:rsid w:val="00755BCD"/>
    <w:rsid w:val="0077489B"/>
    <w:rsid w:val="00782773"/>
    <w:rsid w:val="007A440D"/>
    <w:rsid w:val="00806F75"/>
    <w:rsid w:val="00815A3F"/>
    <w:rsid w:val="00817946"/>
    <w:rsid w:val="00821931"/>
    <w:rsid w:val="008A2869"/>
    <w:rsid w:val="008B2E34"/>
    <w:rsid w:val="00902F85"/>
    <w:rsid w:val="00941F3C"/>
    <w:rsid w:val="0096289D"/>
    <w:rsid w:val="009702DE"/>
    <w:rsid w:val="0098672C"/>
    <w:rsid w:val="0098764C"/>
    <w:rsid w:val="009C37E6"/>
    <w:rsid w:val="009E5616"/>
    <w:rsid w:val="00A20B36"/>
    <w:rsid w:val="00A37856"/>
    <w:rsid w:val="00A85383"/>
    <w:rsid w:val="00A86DEC"/>
    <w:rsid w:val="00A94E86"/>
    <w:rsid w:val="00AA0931"/>
    <w:rsid w:val="00AB7842"/>
    <w:rsid w:val="00AF1A68"/>
    <w:rsid w:val="00AF3910"/>
    <w:rsid w:val="00BC2DEB"/>
    <w:rsid w:val="00BC30CA"/>
    <w:rsid w:val="00BE0652"/>
    <w:rsid w:val="00BF1F6F"/>
    <w:rsid w:val="00C20CC1"/>
    <w:rsid w:val="00C53771"/>
    <w:rsid w:val="00C93F80"/>
    <w:rsid w:val="00CB0BE3"/>
    <w:rsid w:val="00D02FC2"/>
    <w:rsid w:val="00D35590"/>
    <w:rsid w:val="00D41FCF"/>
    <w:rsid w:val="00D91F88"/>
    <w:rsid w:val="00E23D1F"/>
    <w:rsid w:val="00E4354D"/>
    <w:rsid w:val="00E811C1"/>
    <w:rsid w:val="00EC419D"/>
    <w:rsid w:val="00F20E6D"/>
    <w:rsid w:val="00F56758"/>
    <w:rsid w:val="00FA5069"/>
    <w:rsid w:val="00FB300D"/>
    <w:rsid w:val="00FC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A88EDB-EC40-45B6-968F-487E03951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YouYuan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88" w:lineRule="auto"/>
    </w:pPr>
    <w:rPr>
      <w:color w:val="404040"/>
      <w:sz w:val="18"/>
      <w:szCs w:val="18"/>
      <w:lang w:val="en-US" w:eastAsia="ja-JP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120" w:line="240" w:lineRule="auto"/>
      <w:outlineLvl w:val="1"/>
    </w:pPr>
    <w:rPr>
      <w:b/>
      <w:bCs/>
      <w:color w:val="5B9BD5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pBdr>
        <w:left w:val="double" w:sz="18" w:space="4" w:color="1F4E79"/>
      </w:pBdr>
      <w:spacing w:after="0" w:line="420" w:lineRule="exact"/>
    </w:pPr>
    <w:rPr>
      <w:rFonts w:ascii="Arial Black" w:hAnsi="Arial Black"/>
      <w:caps/>
      <w:color w:val="1F4E79"/>
      <w:kern w:val="28"/>
      <w:sz w:val="38"/>
      <w:szCs w:val="38"/>
    </w:rPr>
  </w:style>
  <w:style w:type="character" w:customStyle="1" w:styleId="TitreCar">
    <w:name w:val="Titre Car"/>
    <w:link w:val="Titre"/>
    <w:uiPriority w:val="10"/>
    <w:rPr>
      <w:rFonts w:ascii="Arial Black" w:eastAsia="YouYuan" w:hAnsi="Arial Black" w:cs="Times New Roman"/>
      <w:caps/>
      <w:color w:val="1F4E79"/>
      <w:kern w:val="28"/>
      <w:sz w:val="38"/>
      <w:szCs w:val="38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pBdr>
        <w:left w:val="double" w:sz="18" w:space="4" w:color="1F4E79"/>
      </w:pBdr>
      <w:spacing w:before="80" w:after="0" w:line="280" w:lineRule="exact"/>
    </w:pPr>
    <w:rPr>
      <w:b/>
      <w:bCs/>
      <w:color w:val="5B9BD5"/>
      <w:sz w:val="24"/>
      <w:szCs w:val="24"/>
    </w:rPr>
  </w:style>
  <w:style w:type="character" w:customStyle="1" w:styleId="Sous-titreCar">
    <w:name w:val="Sous-titre Car"/>
    <w:link w:val="Sous-titre"/>
    <w:uiPriority w:val="11"/>
    <w:rPr>
      <w:b/>
      <w:bCs/>
      <w:color w:val="5B9BD5"/>
      <w:sz w:val="24"/>
      <w:szCs w:val="24"/>
    </w:rPr>
  </w:style>
  <w:style w:type="character" w:customStyle="1" w:styleId="Titre1Car">
    <w:name w:val="Titre 1 Car"/>
    <w:link w:val="Titre1"/>
    <w:uiPriority w:val="9"/>
    <w:rPr>
      <w:b/>
      <w:bCs/>
      <w:caps/>
      <w:color w:val="1F4E79"/>
      <w:sz w:val="28"/>
      <w:szCs w:val="28"/>
    </w:rPr>
  </w:style>
  <w:style w:type="table" w:customStyle="1" w:styleId="Tableaudeconseils">
    <w:name w:val="Tableau de conseils"/>
    <w:basedOn w:val="TableauNormal"/>
    <w:uiPriority w:val="99"/>
    <w:tblPr>
      <w:tblCellMar>
        <w:top w:w="144" w:type="dxa"/>
        <w:left w:w="0" w:type="dxa"/>
        <w:right w:w="0" w:type="dxa"/>
      </w:tblCellMar>
    </w:tblPr>
    <w:tcPr>
      <w:shd w:val="clear" w:color="auto" w:fill="DEEAF6"/>
    </w:tcPr>
    <w:tblStylePr w:type="firstCol">
      <w:pPr>
        <w:wordWrap/>
        <w:jc w:val="center"/>
      </w:pPr>
    </w:tblStylePr>
  </w:style>
  <w:style w:type="paragraph" w:customStyle="1" w:styleId="Textedeconseil">
    <w:name w:val="Texte de conseil"/>
    <w:basedOn w:val="Normal"/>
    <w:uiPriority w:val="99"/>
    <w:pPr>
      <w:spacing w:after="160" w:line="264" w:lineRule="auto"/>
      <w:ind w:right="576"/>
    </w:pPr>
    <w:rPr>
      <w:i/>
      <w:iCs/>
      <w:color w:val="7F7F7F"/>
      <w:sz w:val="16"/>
      <w:szCs w:val="16"/>
    </w:rPr>
  </w:style>
  <w:style w:type="character" w:styleId="Textedelespacerserv">
    <w:name w:val="Placeholder Text"/>
    <w:uiPriority w:val="99"/>
    <w:semiHidden/>
    <w:rPr>
      <w:color w:val="808080"/>
    </w:rPr>
  </w:style>
  <w:style w:type="paragraph" w:styleId="Sansinterligne">
    <w:name w:val="No Spacing"/>
    <w:uiPriority w:val="36"/>
    <w:qFormat/>
    <w:rPr>
      <w:color w:val="404040"/>
      <w:sz w:val="18"/>
      <w:szCs w:val="18"/>
      <w:lang w:val="en-US" w:eastAsia="ja-JP"/>
    </w:rPr>
  </w:style>
  <w:style w:type="character" w:customStyle="1" w:styleId="Titre2Car">
    <w:name w:val="Titre 2 Car"/>
    <w:link w:val="Titre2"/>
    <w:uiPriority w:val="9"/>
    <w:rPr>
      <w:b/>
      <w:bCs/>
      <w:color w:val="5B9BD5"/>
      <w:sz w:val="24"/>
      <w:szCs w:val="24"/>
    </w:rPr>
  </w:style>
  <w:style w:type="paragraph" w:styleId="Listepuces">
    <w:name w:val="List Bullet"/>
    <w:basedOn w:val="Normal"/>
    <w:uiPriority w:val="1"/>
    <w:unhideWhenUsed/>
    <w:qFormat/>
    <w:pPr>
      <w:spacing w:after="6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200" w:after="0" w:line="240" w:lineRule="auto"/>
      <w:contextualSpacing/>
      <w:jc w:val="right"/>
    </w:pPr>
    <w:rPr>
      <w:rFonts w:ascii="Arial Black" w:hAnsi="Arial Black"/>
      <w:noProof/>
      <w:color w:val="1F4E79"/>
      <w:sz w:val="20"/>
      <w:szCs w:val="20"/>
    </w:rPr>
  </w:style>
  <w:style w:type="character" w:customStyle="1" w:styleId="PieddepageCar">
    <w:name w:val="Pied de page Car"/>
    <w:link w:val="Pieddepage"/>
    <w:uiPriority w:val="99"/>
    <w:rPr>
      <w:rFonts w:ascii="Arial Black" w:eastAsia="YouYuan" w:hAnsi="Arial Black" w:cs="Times New Roman"/>
      <w:noProof/>
      <w:color w:val="1F4E79"/>
      <w:sz w:val="20"/>
      <w:szCs w:val="20"/>
    </w:rPr>
  </w:style>
  <w:style w:type="table" w:customStyle="1" w:styleId="TableauGrille4-Accentuation11">
    <w:name w:val="Tableau Grille 4 - Accentuation 11"/>
    <w:basedOn w:val="TableauNormal"/>
    <w:uiPriority w:val="4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lledetableauclaire1">
    <w:name w:val="Grille de tableau claire1"/>
    <w:basedOn w:val="TableauNormal"/>
    <w:uiPriority w:val="4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audeprojet">
    <w:name w:val="Tableau de projet"/>
    <w:basedOn w:val="TableauNormal"/>
    <w:uiPriority w:val="99"/>
    <w:pPr>
      <w:spacing w:before="120" w:after="120"/>
    </w:pPr>
    <w:tblPr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/>
        <w:vAlign w:val="bottom"/>
      </w:tcPr>
    </w:tblStylePr>
    <w:tblStylePr w:type="lastRow">
      <w:rPr>
        <w:b/>
        <w:color w:val="FFFFFF"/>
      </w:rPr>
      <w:tblPr/>
      <w:tcPr>
        <w:shd w:val="clear" w:color="auto" w:fill="5B9BD5"/>
      </w:tcPr>
    </w:tblStylePr>
    <w:tblStylePr w:type="band1Vert">
      <w:rPr>
        <w:b/>
      </w:rPr>
      <w:tblPr/>
      <w:tcPr>
        <w:shd w:val="clear" w:color="auto" w:fill="DEEAF6"/>
      </w:tcPr>
    </w:tblStylePr>
  </w:style>
  <w:style w:type="paragraph" w:customStyle="1" w:styleId="Textedetableau-Dcimal">
    <w:name w:val="Texte de tableau - Décimal"/>
    <w:basedOn w:val="Normal"/>
    <w:uiPriority w:val="12"/>
    <w:qFormat/>
    <w:pPr>
      <w:tabs>
        <w:tab w:val="decimal" w:pos="936"/>
      </w:tabs>
      <w:spacing w:before="120" w:after="120" w:line="240" w:lineRule="auto"/>
    </w:pPr>
  </w:style>
  <w:style w:type="paragraph" w:styleId="Signature">
    <w:name w:val="Signature"/>
    <w:basedOn w:val="Normal"/>
    <w:link w:val="SignatureCar"/>
    <w:uiPriority w:val="12"/>
    <w:unhideWhenUsed/>
    <w:qFormat/>
    <w:pPr>
      <w:spacing w:before="960" w:after="0" w:line="240" w:lineRule="auto"/>
    </w:pPr>
  </w:style>
  <w:style w:type="character" w:customStyle="1" w:styleId="SignatureCar">
    <w:name w:val="Signature Car"/>
    <w:basedOn w:val="Policepardfaut"/>
    <w:link w:val="Signature"/>
    <w:uiPriority w:val="12"/>
  </w:style>
  <w:style w:type="paragraph" w:customStyle="1" w:styleId="Espaceavant">
    <w:name w:val="Espace avant"/>
    <w:basedOn w:val="Normal"/>
    <w:uiPriority w:val="2"/>
    <w:qFormat/>
    <w:pPr>
      <w:spacing w:before="240"/>
    </w:pPr>
  </w:style>
  <w:style w:type="paragraph" w:styleId="Paragraphedeliste">
    <w:name w:val="List Paragraph"/>
    <w:basedOn w:val="Normal"/>
    <w:uiPriority w:val="34"/>
    <w:unhideWhenUsed/>
    <w:qFormat/>
    <w:rsid w:val="004D3310"/>
    <w:pPr>
      <w:ind w:left="720"/>
      <w:contextualSpacing/>
    </w:pPr>
  </w:style>
  <w:style w:type="character" w:styleId="Lienhypertexte">
    <w:name w:val="Hyperlink"/>
    <w:uiPriority w:val="99"/>
    <w:unhideWhenUsed/>
    <w:rsid w:val="00616FE0"/>
    <w:rPr>
      <w:color w:val="40ACD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2BD5"/>
    <w:pPr>
      <w:spacing w:after="0"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link w:val="Textedebulles"/>
    <w:uiPriority w:val="99"/>
    <w:semiHidden/>
    <w:rsid w:val="00132BD5"/>
    <w:rPr>
      <w:rFonts w:ascii="Segoe UI" w:hAnsi="Segoe UI" w:cs="Segoe UI"/>
    </w:rPr>
  </w:style>
  <w:style w:type="paragraph" w:styleId="NormalWeb">
    <w:name w:val="Normal (Web)"/>
    <w:basedOn w:val="Normal"/>
    <w:uiPriority w:val="99"/>
    <w:semiHidden/>
    <w:unhideWhenUsed/>
    <w:rsid w:val="00BC2DE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port@mairie-matoury.fr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nick\Downloads\Inscription%20animations%20sportives%20quartiers%202018%20(1)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1C596-489D-4E3E-9051-7F318C83AE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71975A-A60E-4647-A1EE-BB81AABE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Inscription animations sportives quartiers 2018 (1)</Template>
  <TotalTime>176</TotalTime>
  <Pages>1</Pages>
  <Words>824</Words>
  <Characters>4536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 service des sports</Company>
  <LinksUpToDate>false</LinksUpToDate>
  <CharactersWithSpaces>5350</CharactersWithSpaces>
  <SharedDoc>false</SharedDoc>
  <HLinks>
    <vt:vector size="12" baseType="variant">
      <vt:variant>
        <vt:i4>1245308</vt:i4>
      </vt:variant>
      <vt:variant>
        <vt:i4>3</vt:i4>
      </vt:variant>
      <vt:variant>
        <vt:i4>0</vt:i4>
      </vt:variant>
      <vt:variant>
        <vt:i4>5</vt:i4>
      </vt:variant>
      <vt:variant>
        <vt:lpwstr>mailto:dsu@mairie-matoury.fr</vt:lpwstr>
      </vt:variant>
      <vt:variant>
        <vt:lpwstr/>
      </vt:variant>
      <vt:variant>
        <vt:i4>4456503</vt:i4>
      </vt:variant>
      <vt:variant>
        <vt:i4>0</vt:i4>
      </vt:variant>
      <vt:variant>
        <vt:i4>0</vt:i4>
      </vt:variant>
      <vt:variant>
        <vt:i4>5</vt:i4>
      </vt:variant>
      <vt:variant>
        <vt:lpwstr>mailto:cascsm@mairie-matoury.fr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Yannick Itier</cp:lastModifiedBy>
  <cp:revision>14</cp:revision>
  <cp:lastPrinted>2018-12-26T11:43:00Z</cp:lastPrinted>
  <dcterms:created xsi:type="dcterms:W3CDTF">2018-05-19T14:00:00Z</dcterms:created>
  <dcterms:modified xsi:type="dcterms:W3CDTF">2019-01-29T18:36:00Z</dcterms:modified>
  <cp:contentStatus>…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TC034441799991</vt:lpwstr>
  </property>
</Properties>
</file>